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A5AD4" w14:textId="20BECEA8" w:rsidR="00BA0350" w:rsidRPr="00915DC7" w:rsidRDefault="00BA0350" w:rsidP="006768F5">
      <w:pPr>
        <w:rPr>
          <w:rFonts w:ascii="Aptos" w:hAnsi="Aptos"/>
          <w:szCs w:val="22"/>
        </w:rPr>
      </w:pPr>
    </w:p>
    <w:p w14:paraId="552F1C23" w14:textId="77777777" w:rsidR="00B34945" w:rsidRPr="00915DC7" w:rsidRDefault="00B34945" w:rsidP="00B34945">
      <w:pPr>
        <w:spacing w:after="80"/>
        <w:contextualSpacing/>
        <w:jc w:val="center"/>
        <w:rPr>
          <w:rFonts w:ascii="Aptos" w:eastAsia="Times New Roman" w:hAnsi="Aptos" w:cs="Times New Roman"/>
          <w:b/>
          <w:bCs/>
          <w:spacing w:val="-10"/>
          <w:kern w:val="28"/>
          <w:sz w:val="56"/>
          <w:szCs w:val="56"/>
        </w:rPr>
      </w:pPr>
      <w:r w:rsidRPr="00915DC7">
        <w:rPr>
          <w:rFonts w:ascii="Aptos" w:eastAsia="Times New Roman" w:hAnsi="Aptos" w:cs="Times New Roman"/>
          <w:b/>
          <w:bCs/>
          <w:spacing w:val="-10"/>
          <w:kern w:val="28"/>
          <w:sz w:val="56"/>
          <w:szCs w:val="56"/>
        </w:rPr>
        <w:t xml:space="preserve">Amplify </w:t>
      </w:r>
    </w:p>
    <w:p w14:paraId="04939FBB" w14:textId="553B0B58" w:rsidR="00B34945" w:rsidRPr="00915DC7" w:rsidRDefault="00B34945" w:rsidP="00B34945">
      <w:pPr>
        <w:spacing w:after="80"/>
        <w:contextualSpacing/>
        <w:jc w:val="center"/>
        <w:rPr>
          <w:rFonts w:ascii="Aptos" w:eastAsia="Times New Roman" w:hAnsi="Aptos" w:cs="Times New Roman"/>
          <w:spacing w:val="-10"/>
          <w:kern w:val="28"/>
          <w:sz w:val="56"/>
          <w:szCs w:val="56"/>
        </w:rPr>
      </w:pPr>
      <w:r w:rsidRPr="00915DC7">
        <w:rPr>
          <w:rFonts w:ascii="Aptos" w:eastAsia="Times New Roman" w:hAnsi="Aptos" w:cs="Times New Roman"/>
          <w:spacing w:val="-10"/>
          <w:kern w:val="28"/>
          <w:sz w:val="56"/>
          <w:szCs w:val="56"/>
        </w:rPr>
        <w:t>Call for Research Projects</w:t>
      </w:r>
    </w:p>
    <w:p w14:paraId="2E638C25" w14:textId="5846CB52" w:rsidR="00B34945" w:rsidRPr="00915DC7" w:rsidRDefault="00B34945" w:rsidP="00B34945">
      <w:pPr>
        <w:spacing w:after="80"/>
        <w:contextualSpacing/>
        <w:jc w:val="center"/>
        <w:rPr>
          <w:rFonts w:ascii="Aptos" w:eastAsia="Times New Roman" w:hAnsi="Aptos" w:cs="Times New Roman"/>
          <w:spacing w:val="-10"/>
          <w:kern w:val="28"/>
          <w:sz w:val="56"/>
          <w:szCs w:val="56"/>
        </w:rPr>
      </w:pPr>
      <w:r w:rsidRPr="00915DC7">
        <w:rPr>
          <w:rFonts w:ascii="Aptos" w:eastAsia="Times New Roman" w:hAnsi="Aptos" w:cs="Times New Roman"/>
          <w:spacing w:val="-10"/>
          <w:kern w:val="28"/>
          <w:sz w:val="56"/>
          <w:szCs w:val="56"/>
        </w:rPr>
        <w:t>Application Form</w:t>
      </w:r>
    </w:p>
    <w:p w14:paraId="3C043EA9" w14:textId="77777777" w:rsidR="00B34945" w:rsidRPr="00915DC7" w:rsidRDefault="00B34945" w:rsidP="00B34945">
      <w:pPr>
        <w:rPr>
          <w:rFonts w:ascii="Aptos" w:eastAsia="Aptos" w:hAnsi="Aptos" w:cs="Times New Roman"/>
        </w:rPr>
      </w:pPr>
    </w:p>
    <w:p w14:paraId="44C2125C" w14:textId="77777777" w:rsidR="00B34945" w:rsidRPr="00915DC7" w:rsidRDefault="00B34945" w:rsidP="00B34945">
      <w:pPr>
        <w:jc w:val="center"/>
        <w:rPr>
          <w:rFonts w:ascii="Aptos" w:eastAsia="Aptos" w:hAnsi="Aptos" w:cs="Times New Roman"/>
          <w:b/>
          <w:sz w:val="32"/>
          <w:szCs w:val="32"/>
        </w:rPr>
      </w:pPr>
      <w:r w:rsidRPr="00915DC7">
        <w:rPr>
          <w:rFonts w:ascii="Aptos" w:eastAsia="Aptos" w:hAnsi="Aptos" w:cs="Times New Roman"/>
          <w:b/>
          <w:sz w:val="32"/>
          <w:szCs w:val="32"/>
        </w:rPr>
        <w:t xml:space="preserve">Secondary Analysis of Trial Data </w:t>
      </w:r>
    </w:p>
    <w:p w14:paraId="22757C3C" w14:textId="25CC6A21" w:rsidR="00B34945" w:rsidRPr="00915DC7" w:rsidRDefault="00B34945" w:rsidP="00B34945">
      <w:pPr>
        <w:jc w:val="center"/>
        <w:rPr>
          <w:rFonts w:ascii="Aptos" w:eastAsia="Aptos" w:hAnsi="Aptos" w:cs="Times New Roman"/>
          <w:b/>
          <w:bCs/>
          <w:sz w:val="32"/>
          <w:szCs w:val="32"/>
          <w:lang w:val="en-GB"/>
        </w:rPr>
      </w:pPr>
      <w:r w:rsidRPr="00915DC7">
        <w:rPr>
          <w:rFonts w:ascii="Aptos" w:eastAsia="Aptos" w:hAnsi="Aptos" w:cs="Times New Roman"/>
          <w:b/>
          <w:bCs/>
          <w:sz w:val="32"/>
          <w:szCs w:val="32"/>
          <w:lang w:val="en-GB"/>
        </w:rPr>
        <w:t xml:space="preserve">Deadline for submission: </w:t>
      </w:r>
      <w:r w:rsidR="00347EB8" w:rsidRPr="00915DC7">
        <w:rPr>
          <w:rFonts w:ascii="Aptos" w:eastAsia="Aptos" w:hAnsi="Aptos" w:cs="Times New Roman"/>
          <w:b/>
          <w:bCs/>
          <w:sz w:val="32"/>
          <w:szCs w:val="32"/>
          <w:lang w:val="en-GB"/>
        </w:rPr>
        <w:t xml:space="preserve">Thursday </w:t>
      </w:r>
      <w:r w:rsidRPr="00915DC7">
        <w:rPr>
          <w:rFonts w:ascii="Aptos" w:eastAsia="Aptos" w:hAnsi="Aptos" w:cs="Times New Roman"/>
          <w:b/>
          <w:bCs/>
          <w:sz w:val="32"/>
          <w:szCs w:val="32"/>
          <w:lang w:val="en-GB"/>
        </w:rPr>
        <w:t>14 January 2027 – 17:00 CET</w:t>
      </w:r>
    </w:p>
    <w:p w14:paraId="102BCAEA" w14:textId="77777777" w:rsidR="00B34945" w:rsidRPr="00915DC7" w:rsidRDefault="00B34945" w:rsidP="00B34945">
      <w:pPr>
        <w:jc w:val="center"/>
        <w:rPr>
          <w:rFonts w:ascii="Aptos" w:eastAsia="Aptos" w:hAnsi="Aptos" w:cs="Times New Roman"/>
          <w:i/>
          <w:iCs/>
          <w:color w:val="404040"/>
          <w:sz w:val="20"/>
        </w:rPr>
      </w:pPr>
      <w:r w:rsidRPr="00915DC7">
        <w:rPr>
          <w:rFonts w:ascii="Aptos" w:eastAsia="Aptos" w:hAnsi="Aptos" w:cs="Times New Roman"/>
          <w:i/>
          <w:iCs/>
          <w:color w:val="404040"/>
          <w:sz w:val="20"/>
        </w:rPr>
        <w:t xml:space="preserve">Please complete the form in English, Aptos Font size 11, convert to pdf and </w:t>
      </w:r>
    </w:p>
    <w:p w14:paraId="7B142090" w14:textId="77777777" w:rsidR="00B34945" w:rsidRPr="00915DC7" w:rsidRDefault="00B34945" w:rsidP="00B34945">
      <w:pPr>
        <w:jc w:val="center"/>
        <w:rPr>
          <w:rFonts w:ascii="Aptos" w:eastAsia="Aptos" w:hAnsi="Aptos" w:cs="Times New Roman"/>
          <w:i/>
          <w:iCs/>
          <w:color w:val="404040"/>
          <w:sz w:val="20"/>
          <w:lang w:val="en-GB"/>
        </w:rPr>
      </w:pPr>
      <w:r w:rsidRPr="00915DC7">
        <w:rPr>
          <w:rFonts w:ascii="Aptos" w:eastAsia="Aptos" w:hAnsi="Aptos" w:cs="Times New Roman"/>
          <w:i/>
          <w:iCs/>
          <w:color w:val="404040"/>
          <w:sz w:val="20"/>
        </w:rPr>
        <w:t>send to apply@anticancerfund.org</w:t>
      </w:r>
    </w:p>
    <w:p w14:paraId="542135E2" w14:textId="77777777" w:rsidR="00B47DBC" w:rsidRPr="00915DC7" w:rsidRDefault="007A3FD2" w:rsidP="00B47DBC">
      <w:pPr>
        <w:pStyle w:val="Heading1"/>
        <w:rPr>
          <w:rFonts w:ascii="Aptos" w:eastAsia="Calibri" w:hAnsi="Aptos"/>
          <w:sz w:val="22"/>
          <w:szCs w:val="22"/>
          <w:lang w:val="en-GB"/>
        </w:rPr>
      </w:pPr>
      <w:r w:rsidRPr="00915DC7">
        <w:rPr>
          <w:rFonts w:ascii="Aptos" w:eastAsia="Calibri" w:hAnsi="Aptos"/>
          <w:sz w:val="22"/>
          <w:szCs w:val="22"/>
          <w:lang w:val="en-GB"/>
        </w:rPr>
        <w:t>General information</w:t>
      </w:r>
    </w:p>
    <w:tbl>
      <w:tblPr>
        <w:tblStyle w:val="TableGrid"/>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812"/>
        <w:gridCol w:w="6212"/>
      </w:tblGrid>
      <w:tr w:rsidR="00916D1F" w:rsidRPr="00915DC7" w14:paraId="676526DC" w14:textId="77777777" w:rsidTr="00DC29D8">
        <w:trPr>
          <w:trHeight w:val="1804"/>
        </w:trPr>
        <w:tc>
          <w:tcPr>
            <w:tcW w:w="2812" w:type="dxa"/>
          </w:tcPr>
          <w:p w14:paraId="191D1484" w14:textId="77777777" w:rsidR="00916D1F" w:rsidRPr="00915DC7" w:rsidRDefault="00916D1F" w:rsidP="00DC29D8">
            <w:pPr>
              <w:rPr>
                <w:rFonts w:ascii="Aptos" w:hAnsi="Aptos"/>
              </w:rPr>
            </w:pPr>
            <w:r w:rsidRPr="00915DC7">
              <w:rPr>
                <w:rFonts w:ascii="Aptos" w:hAnsi="Aptos"/>
                <w:b/>
                <w:bCs/>
                <w:smallCaps/>
              </w:rPr>
              <w:t>Project Title</w:t>
            </w:r>
          </w:p>
        </w:tc>
        <w:tc>
          <w:tcPr>
            <w:tcW w:w="6212" w:type="dxa"/>
          </w:tcPr>
          <w:p w14:paraId="0BA8D7A2" w14:textId="77777777" w:rsidR="00916D1F" w:rsidRPr="00915DC7" w:rsidRDefault="00916D1F" w:rsidP="00DC29D8">
            <w:pPr>
              <w:rPr>
                <w:rFonts w:ascii="Aptos" w:hAnsi="Aptos"/>
              </w:rPr>
            </w:pPr>
          </w:p>
        </w:tc>
      </w:tr>
      <w:tr w:rsidR="00916D1F" w:rsidRPr="00915DC7" w14:paraId="52314B9E" w14:textId="77777777" w:rsidTr="00DC29D8">
        <w:trPr>
          <w:trHeight w:val="1635"/>
        </w:trPr>
        <w:tc>
          <w:tcPr>
            <w:tcW w:w="2812" w:type="dxa"/>
          </w:tcPr>
          <w:p w14:paraId="2E90AAED" w14:textId="77777777" w:rsidR="00916D1F" w:rsidRPr="00915DC7" w:rsidRDefault="00916D1F" w:rsidP="00DC29D8">
            <w:pPr>
              <w:rPr>
                <w:rFonts w:ascii="Aptos" w:hAnsi="Aptos"/>
                <w:b/>
                <w:bCs/>
                <w:smallCaps/>
              </w:rPr>
            </w:pPr>
            <w:r w:rsidRPr="00915DC7">
              <w:rPr>
                <w:rFonts w:ascii="Aptos" w:hAnsi="Aptos"/>
                <w:b/>
                <w:bCs/>
                <w:smallCaps/>
              </w:rPr>
              <w:t xml:space="preserve">Applicant </w:t>
            </w:r>
          </w:p>
          <w:p w14:paraId="7EFA1A3D" w14:textId="77777777" w:rsidR="00916D1F" w:rsidRPr="00915DC7" w:rsidRDefault="00916D1F" w:rsidP="00DC29D8">
            <w:pPr>
              <w:rPr>
                <w:rFonts w:ascii="Aptos" w:hAnsi="Aptos"/>
                <w:b/>
                <w:bCs/>
                <w:smallCaps/>
              </w:rPr>
            </w:pPr>
            <w:r w:rsidRPr="00915DC7">
              <w:rPr>
                <w:rFonts w:ascii="Aptos" w:hAnsi="Aptos"/>
                <w:b/>
                <w:bCs/>
                <w:smallCaps/>
              </w:rPr>
              <w:t>name and Affiliation</w:t>
            </w:r>
          </w:p>
        </w:tc>
        <w:tc>
          <w:tcPr>
            <w:tcW w:w="6212" w:type="dxa"/>
          </w:tcPr>
          <w:p w14:paraId="5BCD95B0" w14:textId="77777777" w:rsidR="00916D1F" w:rsidRPr="00915DC7" w:rsidRDefault="00916D1F" w:rsidP="00DC29D8">
            <w:pPr>
              <w:rPr>
                <w:rFonts w:ascii="Aptos" w:hAnsi="Aptos"/>
              </w:rPr>
            </w:pPr>
          </w:p>
          <w:p w14:paraId="78F460C5" w14:textId="77777777" w:rsidR="00916D1F" w:rsidRPr="00915DC7" w:rsidRDefault="00916D1F" w:rsidP="00DC29D8">
            <w:pPr>
              <w:rPr>
                <w:rFonts w:ascii="Aptos" w:hAnsi="Aptos"/>
              </w:rPr>
            </w:pPr>
          </w:p>
        </w:tc>
      </w:tr>
      <w:tr w:rsidR="00916D1F" w:rsidRPr="00915DC7" w14:paraId="57B98106" w14:textId="77777777" w:rsidTr="00DC29D8">
        <w:trPr>
          <w:trHeight w:val="2552"/>
        </w:trPr>
        <w:tc>
          <w:tcPr>
            <w:tcW w:w="2812" w:type="dxa"/>
          </w:tcPr>
          <w:p w14:paraId="482ED586" w14:textId="77777777" w:rsidR="00916D1F" w:rsidRPr="00915DC7" w:rsidRDefault="00916D1F" w:rsidP="00DC29D8">
            <w:pPr>
              <w:rPr>
                <w:rFonts w:ascii="Aptos" w:hAnsi="Aptos"/>
                <w:i/>
                <w:iCs/>
                <w:smallCaps/>
              </w:rPr>
            </w:pPr>
            <w:r w:rsidRPr="00915DC7">
              <w:rPr>
                <w:rFonts w:ascii="Aptos" w:hAnsi="Aptos"/>
                <w:i/>
                <w:iCs/>
                <w:smallCaps/>
              </w:rPr>
              <w:t>Other investigator(s) or Collaborator(s)</w:t>
            </w:r>
          </w:p>
          <w:p w14:paraId="47C24973" w14:textId="77777777" w:rsidR="00916D1F" w:rsidRPr="00915DC7" w:rsidRDefault="00916D1F" w:rsidP="00DC29D8">
            <w:pPr>
              <w:rPr>
                <w:rFonts w:ascii="Aptos" w:hAnsi="Aptos"/>
                <w:i/>
                <w:iCs/>
                <w:smallCaps/>
              </w:rPr>
            </w:pPr>
            <w:r w:rsidRPr="00915DC7">
              <w:rPr>
                <w:rFonts w:ascii="Aptos" w:hAnsi="Aptos"/>
                <w:i/>
                <w:iCs/>
                <w:smallCaps/>
              </w:rPr>
              <w:t>name and Affiliation</w:t>
            </w:r>
          </w:p>
          <w:p w14:paraId="03889D78" w14:textId="77777777" w:rsidR="00916D1F" w:rsidRPr="00915DC7" w:rsidRDefault="00916D1F" w:rsidP="00DC29D8">
            <w:pPr>
              <w:rPr>
                <w:rFonts w:ascii="Aptos" w:hAnsi="Aptos"/>
                <w:b/>
                <w:bCs/>
                <w:smallCaps/>
              </w:rPr>
            </w:pPr>
          </w:p>
          <w:p w14:paraId="2B0DAC28" w14:textId="77777777" w:rsidR="00916D1F" w:rsidRPr="00915DC7" w:rsidRDefault="00916D1F" w:rsidP="00DC29D8">
            <w:pPr>
              <w:rPr>
                <w:rFonts w:ascii="Aptos" w:hAnsi="Aptos"/>
                <w:b/>
                <w:bCs/>
                <w:smallCaps/>
              </w:rPr>
            </w:pPr>
          </w:p>
          <w:p w14:paraId="469250C6" w14:textId="77777777" w:rsidR="00916D1F" w:rsidRPr="00915DC7" w:rsidRDefault="00916D1F" w:rsidP="00DC29D8">
            <w:pPr>
              <w:rPr>
                <w:rFonts w:ascii="Aptos" w:hAnsi="Aptos"/>
                <w:i/>
                <w:iCs/>
                <w:smallCaps/>
              </w:rPr>
            </w:pPr>
            <w:r w:rsidRPr="00915DC7">
              <w:rPr>
                <w:rFonts w:ascii="Aptos" w:hAnsi="Aptos"/>
                <w:i/>
                <w:iCs/>
                <w:smallCaps/>
              </w:rPr>
              <w:t>If applicable</w:t>
            </w:r>
          </w:p>
        </w:tc>
        <w:tc>
          <w:tcPr>
            <w:tcW w:w="6212" w:type="dxa"/>
            <w:tcBorders>
              <w:top w:val="single" w:sz="4" w:space="0" w:color="auto"/>
              <w:bottom w:val="single" w:sz="4" w:space="0" w:color="auto"/>
            </w:tcBorders>
          </w:tcPr>
          <w:p w14:paraId="76319863" w14:textId="77777777" w:rsidR="00916D1F" w:rsidRPr="00915DC7" w:rsidRDefault="00916D1F" w:rsidP="00DC29D8">
            <w:pPr>
              <w:rPr>
                <w:rFonts w:ascii="Aptos" w:hAnsi="Aptos"/>
              </w:rPr>
            </w:pPr>
          </w:p>
          <w:p w14:paraId="67B013B6" w14:textId="77777777" w:rsidR="00916D1F" w:rsidRPr="00915DC7" w:rsidRDefault="00916D1F" w:rsidP="00DC29D8">
            <w:pPr>
              <w:rPr>
                <w:rFonts w:ascii="Aptos" w:hAnsi="Aptos"/>
              </w:rPr>
            </w:pPr>
          </w:p>
          <w:p w14:paraId="68F10FCC" w14:textId="77777777" w:rsidR="00440CB8" w:rsidRPr="00915DC7" w:rsidRDefault="00440CB8" w:rsidP="00DC29D8">
            <w:pPr>
              <w:rPr>
                <w:rFonts w:ascii="Aptos" w:hAnsi="Aptos"/>
              </w:rPr>
            </w:pPr>
          </w:p>
          <w:p w14:paraId="02F7E76B" w14:textId="77777777" w:rsidR="00916D1F" w:rsidRPr="00915DC7" w:rsidRDefault="00916D1F" w:rsidP="00DC29D8">
            <w:pPr>
              <w:rPr>
                <w:rFonts w:ascii="Aptos" w:hAnsi="Aptos"/>
              </w:rPr>
            </w:pPr>
          </w:p>
          <w:p w14:paraId="7B75B355" w14:textId="77777777" w:rsidR="00916D1F" w:rsidRPr="00915DC7" w:rsidRDefault="00916D1F" w:rsidP="00DC29D8">
            <w:pPr>
              <w:rPr>
                <w:rFonts w:ascii="Aptos" w:hAnsi="Aptos"/>
              </w:rPr>
            </w:pPr>
          </w:p>
          <w:p w14:paraId="6D6DBE50" w14:textId="77777777" w:rsidR="00916D1F" w:rsidRPr="00915DC7" w:rsidRDefault="00916D1F" w:rsidP="00DC29D8">
            <w:pPr>
              <w:rPr>
                <w:rFonts w:ascii="Aptos" w:hAnsi="Aptos"/>
              </w:rPr>
            </w:pPr>
          </w:p>
          <w:p w14:paraId="262AEC57" w14:textId="77777777" w:rsidR="00916D1F" w:rsidRPr="00915DC7" w:rsidRDefault="00916D1F" w:rsidP="00DC29D8">
            <w:pPr>
              <w:rPr>
                <w:rFonts w:ascii="Aptos" w:hAnsi="Aptos"/>
              </w:rPr>
            </w:pPr>
          </w:p>
        </w:tc>
      </w:tr>
      <w:tr w:rsidR="00916D1F" w:rsidRPr="00915DC7" w14:paraId="194D3682" w14:textId="77777777" w:rsidTr="00DC29D8">
        <w:trPr>
          <w:trHeight w:val="1115"/>
        </w:trPr>
        <w:tc>
          <w:tcPr>
            <w:tcW w:w="2812" w:type="dxa"/>
          </w:tcPr>
          <w:p w14:paraId="02979E99" w14:textId="77777777" w:rsidR="00916D1F" w:rsidRPr="00915DC7" w:rsidRDefault="00916D1F" w:rsidP="00DC29D8">
            <w:pPr>
              <w:rPr>
                <w:rFonts w:ascii="Aptos" w:hAnsi="Aptos"/>
                <w:smallCaps/>
              </w:rPr>
            </w:pPr>
            <w:r w:rsidRPr="00915DC7">
              <w:rPr>
                <w:rFonts w:ascii="Aptos" w:hAnsi="Aptos"/>
                <w:smallCaps/>
              </w:rPr>
              <w:t>Requested Budget</w:t>
            </w:r>
          </w:p>
        </w:tc>
        <w:tc>
          <w:tcPr>
            <w:tcW w:w="6212" w:type="dxa"/>
            <w:tcBorders>
              <w:top w:val="single" w:sz="4" w:space="0" w:color="auto"/>
            </w:tcBorders>
          </w:tcPr>
          <w:p w14:paraId="0DABF7C7" w14:textId="77777777" w:rsidR="00916D1F" w:rsidRPr="00915DC7" w:rsidRDefault="00916D1F" w:rsidP="00DC29D8">
            <w:pPr>
              <w:rPr>
                <w:rFonts w:ascii="Aptos" w:hAnsi="Aptos"/>
              </w:rPr>
            </w:pPr>
          </w:p>
        </w:tc>
      </w:tr>
    </w:tbl>
    <w:p w14:paraId="4230DFF6" w14:textId="77777777" w:rsidR="0040326C" w:rsidRPr="00915DC7" w:rsidRDefault="0040326C" w:rsidP="002C272E">
      <w:pPr>
        <w:rPr>
          <w:rFonts w:ascii="Aptos" w:hAnsi="Aptos"/>
        </w:rPr>
      </w:pPr>
    </w:p>
    <w:p w14:paraId="680CA5D3" w14:textId="77777777" w:rsidR="002C272E" w:rsidRPr="00915DC7" w:rsidRDefault="00000000" w:rsidP="00EF7D9F">
      <w:pPr>
        <w:pBdr>
          <w:top w:val="dashSmallGap" w:sz="4" w:space="1" w:color="auto"/>
          <w:left w:val="dashSmallGap" w:sz="4" w:space="4" w:color="auto"/>
          <w:bottom w:val="dashSmallGap" w:sz="4" w:space="1" w:color="auto"/>
          <w:right w:val="dashSmallGap" w:sz="4" w:space="4" w:color="auto"/>
        </w:pBdr>
        <w:rPr>
          <w:rFonts w:ascii="Aptos" w:hAnsi="Aptos"/>
          <w:i/>
          <w:iCs/>
          <w:lang w:eastAsia="nl-BE"/>
        </w:rPr>
      </w:pPr>
      <w:sdt>
        <w:sdtPr>
          <w:rPr>
            <w:rFonts w:ascii="Aptos" w:hAnsi="Aptos"/>
            <w:lang w:eastAsia="nl-BE"/>
          </w:rPr>
          <w:id w:val="-1371378308"/>
          <w14:checkbox>
            <w14:checked w14:val="0"/>
            <w14:checkedState w14:val="2612" w14:font="MS Gothic"/>
            <w14:uncheckedState w14:val="2610" w14:font="MS Gothic"/>
          </w14:checkbox>
        </w:sdtPr>
        <w:sdtContent>
          <w:r w:rsidR="002C272E" w:rsidRPr="00915DC7">
            <w:rPr>
              <w:rFonts w:ascii="Aptos" w:eastAsia="MS Gothic" w:hAnsi="Aptos"/>
              <w:lang w:eastAsia="nl-BE"/>
            </w:rPr>
            <w:t>☐</w:t>
          </w:r>
        </w:sdtContent>
      </w:sdt>
      <w:r w:rsidR="002C272E" w:rsidRPr="00915DC7">
        <w:rPr>
          <w:rFonts w:ascii="Aptos" w:hAnsi="Aptos"/>
          <w:lang w:eastAsia="nl-BE"/>
        </w:rPr>
        <w:t xml:space="preserve">  </w:t>
      </w:r>
      <w:r w:rsidR="002C272E" w:rsidRPr="00915DC7">
        <w:rPr>
          <w:rFonts w:ascii="Aptos" w:hAnsi="Aptos"/>
          <w:i/>
          <w:iCs/>
          <w:lang w:eastAsia="nl-BE"/>
        </w:rPr>
        <w:t xml:space="preserve">The applicant agrees that their application will be evaluated by external reviewers with whom the ACF has a Non-Disclosure Agreement (NDA). </w:t>
      </w:r>
    </w:p>
    <w:p w14:paraId="4842781A" w14:textId="77777777" w:rsidR="002C272E" w:rsidRPr="00915DC7" w:rsidRDefault="002C272E" w:rsidP="00EF7D9F">
      <w:pPr>
        <w:pBdr>
          <w:top w:val="dashSmallGap" w:sz="4" w:space="1" w:color="auto"/>
          <w:left w:val="dashSmallGap" w:sz="4" w:space="4" w:color="auto"/>
          <w:bottom w:val="dashSmallGap" w:sz="4" w:space="1" w:color="auto"/>
          <w:right w:val="dashSmallGap" w:sz="4" w:space="4" w:color="auto"/>
        </w:pBdr>
        <w:rPr>
          <w:rFonts w:ascii="Aptos" w:hAnsi="Aptos"/>
          <w:i/>
          <w:iCs/>
          <w:lang w:eastAsia="nl-BE"/>
        </w:rPr>
      </w:pPr>
      <w:r w:rsidRPr="00915DC7">
        <w:rPr>
          <w:rFonts w:ascii="Aptos" w:hAnsi="Aptos"/>
          <w:i/>
          <w:iCs/>
          <w:lang w:eastAsia="nl-BE"/>
        </w:rPr>
        <w:t>Please mention the name of the reviewers to be excluded, if any:</w:t>
      </w:r>
    </w:p>
    <w:p w14:paraId="39065F3A" w14:textId="77777777" w:rsidR="00EF7D9F" w:rsidRPr="00915DC7" w:rsidRDefault="00EF7D9F" w:rsidP="00EF7D9F">
      <w:pPr>
        <w:pBdr>
          <w:top w:val="dashSmallGap" w:sz="4" w:space="1" w:color="auto"/>
          <w:left w:val="dashSmallGap" w:sz="4" w:space="4" w:color="auto"/>
          <w:bottom w:val="dashSmallGap" w:sz="4" w:space="1" w:color="auto"/>
          <w:right w:val="dashSmallGap" w:sz="4" w:space="4" w:color="auto"/>
        </w:pBdr>
        <w:rPr>
          <w:rFonts w:ascii="Aptos" w:hAnsi="Aptos"/>
          <w:lang w:eastAsia="nl-BE"/>
        </w:rPr>
      </w:pPr>
    </w:p>
    <w:p w14:paraId="44800F7C" w14:textId="77777777" w:rsidR="00EF7D9F" w:rsidRPr="00915DC7" w:rsidRDefault="00EF7D9F" w:rsidP="00EF7D9F">
      <w:pPr>
        <w:pBdr>
          <w:top w:val="dashSmallGap" w:sz="4" w:space="1" w:color="auto"/>
          <w:left w:val="dashSmallGap" w:sz="4" w:space="4" w:color="auto"/>
          <w:bottom w:val="dashSmallGap" w:sz="4" w:space="1" w:color="auto"/>
          <w:right w:val="dashSmallGap" w:sz="4" w:space="4" w:color="auto"/>
        </w:pBdr>
        <w:rPr>
          <w:rFonts w:ascii="Aptos" w:hAnsi="Aptos"/>
          <w:lang w:eastAsia="nl-BE"/>
        </w:rPr>
      </w:pPr>
    </w:p>
    <w:p w14:paraId="7FDED299" w14:textId="77777777" w:rsidR="00EF7D9F" w:rsidRPr="00915DC7" w:rsidRDefault="00EF7D9F" w:rsidP="00EF7D9F">
      <w:pPr>
        <w:pBdr>
          <w:top w:val="dashSmallGap" w:sz="4" w:space="1" w:color="auto"/>
          <w:left w:val="dashSmallGap" w:sz="4" w:space="4" w:color="auto"/>
          <w:bottom w:val="dashSmallGap" w:sz="4" w:space="1" w:color="auto"/>
          <w:right w:val="dashSmallGap" w:sz="4" w:space="4" w:color="auto"/>
        </w:pBdr>
        <w:rPr>
          <w:rFonts w:ascii="Aptos" w:hAnsi="Aptos"/>
          <w:lang w:eastAsia="nl-BE"/>
        </w:rPr>
      </w:pPr>
    </w:p>
    <w:p w14:paraId="22422D85" w14:textId="77777777" w:rsidR="00EF7D9F" w:rsidRPr="00915DC7" w:rsidRDefault="00EF7D9F" w:rsidP="00EF7D9F">
      <w:pPr>
        <w:pBdr>
          <w:top w:val="dashSmallGap" w:sz="4" w:space="1" w:color="auto"/>
          <w:left w:val="dashSmallGap" w:sz="4" w:space="4" w:color="auto"/>
          <w:bottom w:val="dashSmallGap" w:sz="4" w:space="1" w:color="auto"/>
          <w:right w:val="dashSmallGap" w:sz="4" w:space="4" w:color="auto"/>
        </w:pBdr>
        <w:rPr>
          <w:rFonts w:ascii="Aptos" w:hAnsi="Aptos"/>
          <w:lang w:eastAsia="nl-BE"/>
        </w:rPr>
      </w:pPr>
    </w:p>
    <w:p w14:paraId="6CFB17A5" w14:textId="77777777" w:rsidR="003C5BE3" w:rsidRPr="00915DC7" w:rsidRDefault="003C5BE3" w:rsidP="0040326C">
      <w:pPr>
        <w:rPr>
          <w:rFonts w:ascii="Aptos" w:hAnsi="Aptos"/>
        </w:rPr>
        <w:sectPr w:rsidR="003C5BE3" w:rsidRPr="00915DC7" w:rsidSect="006E52E6">
          <w:headerReference w:type="default" r:id="rId11"/>
          <w:footerReference w:type="default" r:id="rId12"/>
          <w:headerReference w:type="first" r:id="rId13"/>
          <w:footerReference w:type="first" r:id="rId14"/>
          <w:pgSz w:w="11906" w:h="16838"/>
          <w:pgMar w:top="1418" w:right="1418" w:bottom="1418" w:left="1418" w:header="708" w:footer="283" w:gutter="0"/>
          <w:cols w:space="708"/>
          <w:docGrid w:linePitch="360"/>
        </w:sectPr>
      </w:pPr>
    </w:p>
    <w:p w14:paraId="7221081B" w14:textId="01F284CF" w:rsidR="00B34945" w:rsidRPr="00915DC7" w:rsidRDefault="00B34945" w:rsidP="00B34945">
      <w:pPr>
        <w:pStyle w:val="Heading1"/>
        <w:rPr>
          <w:rFonts w:ascii="Aptos" w:hAnsi="Aptos"/>
        </w:rPr>
      </w:pPr>
      <w:r w:rsidRPr="00915DC7">
        <w:rPr>
          <w:rFonts w:ascii="Aptos" w:hAnsi="Aptos"/>
        </w:rPr>
        <w:lastRenderedPageBreak/>
        <w:t>Eligibility</w:t>
      </w:r>
      <w:r w:rsidR="0040406B" w:rsidRPr="00915DC7">
        <w:rPr>
          <w:rFonts w:ascii="Aptos" w:hAnsi="Aptos"/>
        </w:rPr>
        <w:t xml:space="preserve"> </w:t>
      </w:r>
      <w:r w:rsidR="0040406B" w:rsidRPr="00915DC7">
        <w:rPr>
          <w:rFonts w:ascii="Aptos" w:hAnsi="Aptos"/>
          <w:u w:val="none"/>
        </w:rPr>
        <w:tab/>
      </w:r>
      <w:r w:rsidR="0040406B" w:rsidRPr="00915DC7">
        <w:rPr>
          <w:rFonts w:ascii="Aptos" w:hAnsi="Aptos"/>
          <w:u w:val="none"/>
        </w:rPr>
        <w:tab/>
      </w:r>
      <w:r w:rsidR="0040406B" w:rsidRPr="00915DC7">
        <w:rPr>
          <w:rFonts w:ascii="Aptos" w:hAnsi="Aptos"/>
          <w:u w:val="none"/>
        </w:rPr>
        <w:tab/>
      </w:r>
      <w:r w:rsidR="0040406B" w:rsidRPr="00915DC7">
        <w:rPr>
          <w:rFonts w:ascii="Aptos" w:hAnsi="Aptos"/>
          <w:u w:val="none"/>
        </w:rPr>
        <w:tab/>
      </w:r>
      <w:r w:rsidR="0040406B" w:rsidRPr="00915DC7">
        <w:rPr>
          <w:rFonts w:ascii="Aptos" w:hAnsi="Aptos"/>
          <w:u w:val="none"/>
        </w:rPr>
        <w:tab/>
      </w:r>
      <w:r w:rsidR="0040406B" w:rsidRPr="00915DC7">
        <w:rPr>
          <w:rFonts w:ascii="Aptos" w:hAnsi="Aptos"/>
          <w:u w:val="none"/>
        </w:rPr>
        <w:tab/>
      </w:r>
      <w:r w:rsidR="0040406B" w:rsidRPr="00915DC7">
        <w:rPr>
          <w:rFonts w:ascii="Aptos" w:hAnsi="Aptos"/>
          <w:u w:val="none"/>
        </w:rPr>
        <w:tab/>
      </w:r>
      <w:r w:rsidR="0040406B" w:rsidRPr="00915DC7">
        <w:rPr>
          <w:rFonts w:ascii="Aptos" w:hAnsi="Aptos"/>
          <w:u w:val="none"/>
        </w:rPr>
        <w:tab/>
      </w:r>
      <w:r w:rsidR="0040406B" w:rsidRPr="00915DC7">
        <w:rPr>
          <w:rFonts w:ascii="Aptos" w:hAnsi="Aptos"/>
          <w:u w:val="none"/>
        </w:rPr>
        <w:tab/>
      </w:r>
      <w:r w:rsidR="0040406B" w:rsidRPr="00915DC7">
        <w:rPr>
          <w:rFonts w:ascii="Aptos" w:hAnsi="Aptos"/>
          <w:u w:val="none"/>
        </w:rPr>
        <w:tab/>
      </w:r>
      <w:r w:rsidR="0040406B" w:rsidRPr="00915DC7">
        <w:rPr>
          <w:rFonts w:ascii="Aptos" w:hAnsi="Aptos"/>
          <w:b/>
          <w:bCs/>
        </w:rPr>
        <w:t>[Max 1 page]</w:t>
      </w:r>
    </w:p>
    <w:p w14:paraId="7840DAD5" w14:textId="44ACCEFD" w:rsidR="00B34945" w:rsidRPr="00915DC7" w:rsidRDefault="00B34945" w:rsidP="00B34945">
      <w:pPr>
        <w:rPr>
          <w:rFonts w:ascii="Aptos" w:hAnsi="Aptos"/>
          <w:i/>
          <w:iCs/>
        </w:rPr>
      </w:pPr>
      <w:r w:rsidRPr="00915DC7">
        <w:rPr>
          <w:rFonts w:ascii="Aptos" w:hAnsi="Aptos"/>
          <w:i/>
          <w:iCs/>
        </w:rPr>
        <w:t xml:space="preserve">Applicants should use the checklist below as a self-screening tool before submission. </w:t>
      </w:r>
      <w:r w:rsidR="00033544" w:rsidRPr="00915DC7">
        <w:rPr>
          <w:rFonts w:ascii="Aptos" w:hAnsi="Aptos"/>
          <w:i/>
          <w:iCs/>
        </w:rPr>
        <w:t>Applications</w:t>
      </w:r>
      <w:r w:rsidRPr="00915DC7">
        <w:rPr>
          <w:rFonts w:ascii="Aptos" w:hAnsi="Aptos"/>
          <w:i/>
          <w:iCs/>
        </w:rPr>
        <w:t xml:space="preserve"> that fail to address </w:t>
      </w:r>
      <w:r w:rsidRPr="00915DC7">
        <w:rPr>
          <w:rFonts w:ascii="Aptos" w:hAnsi="Aptos"/>
          <w:b/>
          <w:bCs/>
          <w:i/>
          <w:iCs/>
          <w:u w:val="single"/>
        </w:rPr>
        <w:t>all</w:t>
      </w:r>
      <w:r w:rsidRPr="00915DC7">
        <w:rPr>
          <w:rFonts w:ascii="Aptos" w:hAnsi="Aptos"/>
          <w:b/>
          <w:bCs/>
          <w:i/>
          <w:iCs/>
        </w:rPr>
        <w:t xml:space="preserve"> </w:t>
      </w:r>
      <w:r w:rsidRPr="00915DC7">
        <w:rPr>
          <w:rFonts w:ascii="Aptos" w:hAnsi="Aptos"/>
          <w:i/>
          <w:iCs/>
        </w:rPr>
        <w:t>items will be rejected.</w:t>
      </w:r>
    </w:p>
    <w:p w14:paraId="6B18144A" w14:textId="77777777" w:rsidR="00B34945" w:rsidRPr="00915DC7" w:rsidRDefault="00B34945" w:rsidP="00B34945">
      <w:pPr>
        <w:rPr>
          <w:rFonts w:ascii="Aptos" w:hAnsi="Aptos"/>
        </w:rPr>
      </w:pPr>
    </w:p>
    <w:p w14:paraId="15CF3EEA" w14:textId="342D6817" w:rsidR="00B34945" w:rsidRPr="00915DC7" w:rsidRDefault="00000000" w:rsidP="00B34945">
      <w:pPr>
        <w:rPr>
          <w:rFonts w:ascii="Aptos" w:hAnsi="Aptos"/>
        </w:rPr>
      </w:pPr>
      <w:sdt>
        <w:sdtPr>
          <w:rPr>
            <w:rFonts w:ascii="Aptos" w:hAnsi="Aptos" w:cs="Segoe UI Symbol"/>
          </w:rPr>
          <w:id w:val="749549226"/>
          <w14:checkbox>
            <w14:checked w14:val="0"/>
            <w14:checkedState w14:val="2612" w14:font="MS Gothic"/>
            <w14:uncheckedState w14:val="2610" w14:font="MS Gothic"/>
          </w14:checkbox>
        </w:sdtPr>
        <w:sdtContent>
          <w:r w:rsidR="00B34945" w:rsidRPr="00915DC7">
            <w:rPr>
              <w:rFonts w:ascii="Aptos" w:eastAsia="MS Gothic" w:hAnsi="Aptos" w:cs="Segoe UI Symbol"/>
            </w:rPr>
            <w:t>☐</w:t>
          </w:r>
        </w:sdtContent>
      </w:sdt>
      <w:r w:rsidR="00B34945" w:rsidRPr="00915DC7">
        <w:rPr>
          <w:rFonts w:ascii="Aptos" w:hAnsi="Aptos"/>
        </w:rPr>
        <w:t xml:space="preserve"> All interventions are available in Europe</w:t>
      </w:r>
    </w:p>
    <w:p w14:paraId="4AAD5D5D" w14:textId="77777777" w:rsidR="00B34945" w:rsidRPr="00915DC7" w:rsidRDefault="00B34945" w:rsidP="00B34945">
      <w:pPr>
        <w:rPr>
          <w:rFonts w:ascii="Aptos" w:hAnsi="Aptos"/>
        </w:rPr>
      </w:pPr>
    </w:p>
    <w:p w14:paraId="77E3A820" w14:textId="68A60F77" w:rsidR="00B34945" w:rsidRPr="00915DC7" w:rsidRDefault="00000000" w:rsidP="00B34945">
      <w:pPr>
        <w:rPr>
          <w:rFonts w:ascii="Aptos" w:hAnsi="Aptos"/>
        </w:rPr>
      </w:pPr>
      <w:sdt>
        <w:sdtPr>
          <w:rPr>
            <w:rFonts w:ascii="Aptos" w:hAnsi="Aptos" w:cs="Segoe UI Symbol"/>
          </w:rPr>
          <w:id w:val="-174343455"/>
          <w14:checkbox>
            <w14:checked w14:val="0"/>
            <w14:checkedState w14:val="2612" w14:font="MS Gothic"/>
            <w14:uncheckedState w14:val="2610" w14:font="MS Gothic"/>
          </w14:checkbox>
        </w:sdtPr>
        <w:sdtContent>
          <w:r w:rsidR="00B34945" w:rsidRPr="00915DC7">
            <w:rPr>
              <w:rFonts w:ascii="Aptos" w:eastAsia="MS Gothic" w:hAnsi="Aptos" w:cs="Segoe UI Symbol"/>
            </w:rPr>
            <w:t>☐</w:t>
          </w:r>
        </w:sdtContent>
      </w:sdt>
      <w:r w:rsidR="00B34945" w:rsidRPr="00915DC7">
        <w:rPr>
          <w:rFonts w:ascii="Aptos" w:hAnsi="Aptos"/>
        </w:rPr>
        <w:t xml:space="preserve"> Data derived from clinical trials</w:t>
      </w:r>
    </w:p>
    <w:p w14:paraId="73B5D0AD" w14:textId="77777777" w:rsidR="00B34945" w:rsidRPr="00915DC7" w:rsidRDefault="00B34945" w:rsidP="00B34945">
      <w:pPr>
        <w:rPr>
          <w:rFonts w:ascii="Aptos" w:hAnsi="Aptos"/>
        </w:rPr>
      </w:pPr>
    </w:p>
    <w:p w14:paraId="21138332" w14:textId="5C9A78C0" w:rsidR="00B34945" w:rsidRPr="00915DC7" w:rsidRDefault="00000000" w:rsidP="00B34945">
      <w:pPr>
        <w:rPr>
          <w:rFonts w:ascii="Aptos" w:hAnsi="Aptos"/>
        </w:rPr>
      </w:pPr>
      <w:sdt>
        <w:sdtPr>
          <w:rPr>
            <w:rFonts w:ascii="Aptos" w:hAnsi="Aptos" w:cs="Segoe UI Symbol"/>
          </w:rPr>
          <w:id w:val="1998448155"/>
          <w14:checkbox>
            <w14:checked w14:val="0"/>
            <w14:checkedState w14:val="2612" w14:font="MS Gothic"/>
            <w14:uncheckedState w14:val="2610" w14:font="MS Gothic"/>
          </w14:checkbox>
        </w:sdtPr>
        <w:sdtContent>
          <w:r w:rsidR="001761E0" w:rsidRPr="00915DC7">
            <w:rPr>
              <w:rFonts w:ascii="Aptos" w:eastAsia="MS Gothic" w:hAnsi="Aptos" w:cs="Segoe UI Symbol"/>
            </w:rPr>
            <w:t>☐</w:t>
          </w:r>
        </w:sdtContent>
      </w:sdt>
      <w:r w:rsidR="00B34945" w:rsidRPr="00915DC7">
        <w:rPr>
          <w:rFonts w:ascii="Aptos" w:hAnsi="Aptos"/>
        </w:rPr>
        <w:t xml:space="preserve"> Results will be available within 18 months</w:t>
      </w:r>
    </w:p>
    <w:p w14:paraId="049CE2DE" w14:textId="77777777" w:rsidR="00B34945" w:rsidRPr="00915DC7" w:rsidRDefault="00B34945" w:rsidP="00B34945">
      <w:pPr>
        <w:rPr>
          <w:rFonts w:ascii="Aptos" w:hAnsi="Aptos"/>
        </w:rPr>
      </w:pPr>
    </w:p>
    <w:p w14:paraId="11B81FFD" w14:textId="13A8B056" w:rsidR="00B34945" w:rsidRPr="00915DC7" w:rsidRDefault="00000000" w:rsidP="00B34945">
      <w:pPr>
        <w:rPr>
          <w:rFonts w:ascii="Aptos" w:hAnsi="Aptos"/>
        </w:rPr>
      </w:pPr>
      <w:sdt>
        <w:sdtPr>
          <w:rPr>
            <w:rFonts w:ascii="Aptos" w:hAnsi="Aptos" w:cs="Segoe UI Symbol"/>
          </w:rPr>
          <w:id w:val="-159237320"/>
          <w14:checkbox>
            <w14:checked w14:val="0"/>
            <w14:checkedState w14:val="2612" w14:font="MS Gothic"/>
            <w14:uncheckedState w14:val="2610" w14:font="MS Gothic"/>
          </w14:checkbox>
        </w:sdtPr>
        <w:sdtContent>
          <w:r w:rsidR="001761E0" w:rsidRPr="00915DC7">
            <w:rPr>
              <w:rFonts w:ascii="Aptos" w:eastAsia="MS Gothic" w:hAnsi="Aptos" w:cs="Segoe UI Symbol"/>
            </w:rPr>
            <w:t>☐</w:t>
          </w:r>
        </w:sdtContent>
      </w:sdt>
      <w:r w:rsidR="00B34945" w:rsidRPr="00915DC7">
        <w:rPr>
          <w:rFonts w:ascii="Aptos" w:hAnsi="Aptos"/>
        </w:rPr>
        <w:t xml:space="preserve"> The host institution of the applicant is a non-profit organisation</w:t>
      </w:r>
    </w:p>
    <w:p w14:paraId="0F541B25" w14:textId="77777777" w:rsidR="00B8263A" w:rsidRPr="00915DC7" w:rsidRDefault="00B8263A" w:rsidP="00B8263A">
      <w:pPr>
        <w:rPr>
          <w:rFonts w:ascii="Aptos" w:hAnsi="Aptos"/>
        </w:rPr>
      </w:pPr>
    </w:p>
    <w:p w14:paraId="28A20288" w14:textId="77777777" w:rsidR="00B8263A" w:rsidRPr="00915DC7" w:rsidRDefault="00B8263A" w:rsidP="00B8263A">
      <w:pPr>
        <w:rPr>
          <w:rFonts w:ascii="Aptos" w:hAnsi="Aptos"/>
        </w:rPr>
      </w:pPr>
    </w:p>
    <w:p w14:paraId="43987A5F" w14:textId="77777777" w:rsidR="008221D0" w:rsidRPr="00915DC7" w:rsidRDefault="008221D0" w:rsidP="00B8263A">
      <w:pPr>
        <w:rPr>
          <w:rFonts w:ascii="Aptos" w:hAnsi="Aptos"/>
        </w:rPr>
      </w:pPr>
    </w:p>
    <w:p w14:paraId="4B9B5877" w14:textId="77777777" w:rsidR="008221D0" w:rsidRPr="00915DC7" w:rsidRDefault="008221D0" w:rsidP="00B8263A">
      <w:pPr>
        <w:rPr>
          <w:rFonts w:ascii="Aptos" w:hAnsi="Aptos"/>
        </w:rPr>
      </w:pPr>
    </w:p>
    <w:p w14:paraId="219DB1C9" w14:textId="77777777" w:rsidR="008221D0" w:rsidRPr="00915DC7" w:rsidRDefault="008221D0" w:rsidP="00B8263A">
      <w:pPr>
        <w:rPr>
          <w:rFonts w:ascii="Aptos" w:hAnsi="Aptos"/>
        </w:rPr>
      </w:pPr>
    </w:p>
    <w:p w14:paraId="5BA57BF3" w14:textId="6B1F1DDB" w:rsidR="001761E0" w:rsidRPr="00915DC7" w:rsidRDefault="0040406B" w:rsidP="001761E0">
      <w:pPr>
        <w:pStyle w:val="Heading2"/>
        <w:jc w:val="both"/>
        <w:rPr>
          <w:rFonts w:ascii="Aptos" w:hAnsi="Aptos"/>
          <w:szCs w:val="22"/>
        </w:rPr>
      </w:pPr>
      <w:r w:rsidRPr="00915DC7">
        <w:rPr>
          <w:rFonts w:ascii="Aptos" w:hAnsi="Aptos"/>
          <w:bCs/>
          <w:szCs w:val="22"/>
        </w:rPr>
        <w:t>Eligibility and Fit</w:t>
      </w:r>
      <w:r w:rsidR="001761E0" w:rsidRPr="00915DC7">
        <w:rPr>
          <w:rFonts w:ascii="Aptos" w:hAnsi="Aptos"/>
          <w:bCs/>
          <w:szCs w:val="22"/>
        </w:rPr>
        <w:tab/>
      </w:r>
      <w:r w:rsidRPr="00915DC7">
        <w:rPr>
          <w:rFonts w:ascii="Aptos" w:hAnsi="Aptos"/>
          <w:bCs/>
          <w:szCs w:val="22"/>
        </w:rPr>
        <w:tab/>
      </w:r>
      <w:r w:rsidRPr="00915DC7">
        <w:rPr>
          <w:rFonts w:ascii="Aptos" w:hAnsi="Aptos"/>
          <w:bCs/>
          <w:szCs w:val="22"/>
        </w:rPr>
        <w:tab/>
      </w:r>
      <w:r w:rsidRPr="00915DC7">
        <w:rPr>
          <w:rFonts w:ascii="Aptos" w:hAnsi="Aptos"/>
          <w:bCs/>
          <w:szCs w:val="22"/>
        </w:rPr>
        <w:tab/>
      </w:r>
      <w:r w:rsidRPr="00915DC7">
        <w:rPr>
          <w:rFonts w:ascii="Aptos" w:hAnsi="Aptos"/>
          <w:bCs/>
          <w:szCs w:val="22"/>
        </w:rPr>
        <w:tab/>
      </w:r>
      <w:r w:rsidRPr="00915DC7">
        <w:rPr>
          <w:rFonts w:ascii="Aptos" w:hAnsi="Aptos"/>
          <w:bCs/>
          <w:szCs w:val="22"/>
        </w:rPr>
        <w:tab/>
      </w:r>
      <w:r w:rsidRPr="00915DC7">
        <w:rPr>
          <w:rFonts w:ascii="Aptos" w:hAnsi="Aptos"/>
          <w:bCs/>
          <w:szCs w:val="22"/>
        </w:rPr>
        <w:tab/>
      </w:r>
      <w:r w:rsidRPr="00915DC7">
        <w:rPr>
          <w:rFonts w:ascii="Aptos" w:hAnsi="Aptos"/>
          <w:bCs/>
          <w:szCs w:val="22"/>
        </w:rPr>
        <w:tab/>
      </w:r>
      <w:r w:rsidRPr="00915DC7">
        <w:rPr>
          <w:rFonts w:ascii="Aptos" w:hAnsi="Aptos"/>
          <w:bCs/>
          <w:szCs w:val="22"/>
        </w:rPr>
        <w:tab/>
      </w:r>
      <w:r w:rsidR="001761E0" w:rsidRPr="00915DC7">
        <w:rPr>
          <w:rFonts w:ascii="Aptos" w:hAnsi="Aptos"/>
          <w:szCs w:val="22"/>
        </w:rPr>
        <w:br/>
      </w:r>
      <w:r w:rsidRPr="00915DC7">
        <w:rPr>
          <w:rFonts w:ascii="Aptos" w:hAnsi="Aptos"/>
          <w:b w:val="0"/>
          <w:bCs/>
          <w:i/>
          <w:smallCaps w:val="0"/>
          <w:szCs w:val="22"/>
        </w:rPr>
        <w:t>Briefly explain how the proposal meets the call’s eligibility criteria and aligns with its objectives and priorities.</w:t>
      </w:r>
    </w:p>
    <w:p w14:paraId="39BA3CB8" w14:textId="77777777" w:rsidR="008221D0" w:rsidRPr="00915DC7" w:rsidRDefault="008221D0" w:rsidP="00B8263A">
      <w:pPr>
        <w:rPr>
          <w:rFonts w:ascii="Aptos" w:hAnsi="Aptos"/>
        </w:rPr>
      </w:pPr>
    </w:p>
    <w:p w14:paraId="38B82A5F" w14:textId="77777777" w:rsidR="008221D0" w:rsidRPr="00915DC7" w:rsidRDefault="008221D0" w:rsidP="00B8263A">
      <w:pPr>
        <w:rPr>
          <w:rFonts w:ascii="Aptos" w:hAnsi="Aptos"/>
        </w:rPr>
      </w:pPr>
    </w:p>
    <w:p w14:paraId="0C3E5BF3" w14:textId="77777777" w:rsidR="008221D0" w:rsidRPr="00915DC7" w:rsidRDefault="008221D0" w:rsidP="00B8263A">
      <w:pPr>
        <w:rPr>
          <w:rFonts w:ascii="Aptos" w:hAnsi="Aptos"/>
        </w:rPr>
      </w:pPr>
    </w:p>
    <w:p w14:paraId="4F5A4029" w14:textId="77777777" w:rsidR="00B8263A" w:rsidRPr="00915DC7" w:rsidRDefault="00B8263A" w:rsidP="00B8263A">
      <w:pPr>
        <w:rPr>
          <w:rFonts w:ascii="Aptos" w:hAnsi="Aptos"/>
        </w:rPr>
      </w:pPr>
    </w:p>
    <w:p w14:paraId="545C384A" w14:textId="77777777" w:rsidR="00B8263A" w:rsidRPr="00915DC7" w:rsidRDefault="00B8263A" w:rsidP="00B8263A">
      <w:pPr>
        <w:rPr>
          <w:rFonts w:ascii="Aptos" w:hAnsi="Aptos"/>
        </w:rPr>
      </w:pPr>
    </w:p>
    <w:p w14:paraId="70E84F17" w14:textId="77777777" w:rsidR="00B8263A" w:rsidRPr="00915DC7" w:rsidRDefault="00B8263A" w:rsidP="00B8263A">
      <w:pPr>
        <w:rPr>
          <w:rFonts w:ascii="Aptos" w:hAnsi="Aptos"/>
        </w:rPr>
      </w:pPr>
    </w:p>
    <w:p w14:paraId="1B2F07E4" w14:textId="77777777" w:rsidR="00B8263A" w:rsidRPr="00915DC7" w:rsidRDefault="00B8263A" w:rsidP="00B8263A">
      <w:pPr>
        <w:rPr>
          <w:rFonts w:ascii="Aptos" w:hAnsi="Aptos"/>
        </w:rPr>
      </w:pPr>
    </w:p>
    <w:p w14:paraId="764E63E8" w14:textId="77777777" w:rsidR="00B8263A" w:rsidRPr="00915DC7" w:rsidRDefault="00B8263A" w:rsidP="00B8263A">
      <w:pPr>
        <w:rPr>
          <w:rFonts w:ascii="Aptos" w:hAnsi="Aptos"/>
        </w:rPr>
      </w:pPr>
    </w:p>
    <w:p w14:paraId="385BB052" w14:textId="77777777" w:rsidR="00B8263A" w:rsidRPr="00915DC7" w:rsidRDefault="00B8263A" w:rsidP="00B8263A">
      <w:pPr>
        <w:rPr>
          <w:rFonts w:ascii="Aptos" w:hAnsi="Aptos"/>
        </w:rPr>
      </w:pPr>
    </w:p>
    <w:p w14:paraId="30880924" w14:textId="77777777" w:rsidR="00B8263A" w:rsidRPr="00915DC7" w:rsidRDefault="00B8263A" w:rsidP="00B8263A">
      <w:pPr>
        <w:rPr>
          <w:rFonts w:ascii="Aptos" w:hAnsi="Aptos"/>
        </w:rPr>
      </w:pPr>
    </w:p>
    <w:p w14:paraId="6DD36B43" w14:textId="77777777" w:rsidR="00B8263A" w:rsidRPr="00915DC7" w:rsidRDefault="00B8263A" w:rsidP="00B8263A">
      <w:pPr>
        <w:rPr>
          <w:rFonts w:ascii="Aptos" w:hAnsi="Aptos"/>
        </w:rPr>
      </w:pPr>
    </w:p>
    <w:p w14:paraId="62C6EA97" w14:textId="77777777" w:rsidR="00B8263A" w:rsidRPr="00915DC7" w:rsidRDefault="00B8263A" w:rsidP="00B8263A">
      <w:pPr>
        <w:rPr>
          <w:rFonts w:ascii="Aptos" w:hAnsi="Aptos"/>
        </w:rPr>
      </w:pPr>
    </w:p>
    <w:p w14:paraId="66B6BEBF" w14:textId="77777777" w:rsidR="00B8263A" w:rsidRPr="00915DC7" w:rsidRDefault="00B8263A" w:rsidP="00B8263A">
      <w:pPr>
        <w:rPr>
          <w:rFonts w:ascii="Aptos" w:hAnsi="Aptos"/>
        </w:rPr>
      </w:pPr>
    </w:p>
    <w:p w14:paraId="0BC08BE4" w14:textId="77777777" w:rsidR="00B8263A" w:rsidRPr="00915DC7" w:rsidRDefault="00B8263A" w:rsidP="00B8263A">
      <w:pPr>
        <w:rPr>
          <w:rFonts w:ascii="Aptos" w:hAnsi="Aptos"/>
        </w:rPr>
      </w:pPr>
    </w:p>
    <w:p w14:paraId="74C36FE2" w14:textId="77777777" w:rsidR="008221D0" w:rsidRPr="00915DC7" w:rsidRDefault="008221D0" w:rsidP="00B8263A">
      <w:pPr>
        <w:rPr>
          <w:rFonts w:ascii="Aptos" w:hAnsi="Aptos"/>
        </w:rPr>
      </w:pPr>
    </w:p>
    <w:p w14:paraId="08A82AF0" w14:textId="77777777" w:rsidR="008221D0" w:rsidRPr="00915DC7" w:rsidRDefault="008221D0" w:rsidP="00B8263A">
      <w:pPr>
        <w:rPr>
          <w:rFonts w:ascii="Aptos" w:hAnsi="Aptos"/>
        </w:rPr>
      </w:pPr>
    </w:p>
    <w:p w14:paraId="3683FA27" w14:textId="77777777" w:rsidR="00B8263A" w:rsidRPr="00915DC7" w:rsidRDefault="00B8263A" w:rsidP="00B8263A">
      <w:pPr>
        <w:rPr>
          <w:rFonts w:ascii="Aptos" w:hAnsi="Aptos"/>
        </w:rPr>
      </w:pPr>
    </w:p>
    <w:p w14:paraId="00207028" w14:textId="77777777" w:rsidR="00B8263A" w:rsidRPr="00915DC7" w:rsidRDefault="00B8263A" w:rsidP="00B8263A">
      <w:pPr>
        <w:rPr>
          <w:rFonts w:ascii="Aptos" w:hAnsi="Aptos"/>
        </w:rPr>
      </w:pPr>
    </w:p>
    <w:p w14:paraId="777B54AB" w14:textId="77777777" w:rsidR="008221D0" w:rsidRPr="00915DC7" w:rsidRDefault="008221D0" w:rsidP="00B8263A">
      <w:pPr>
        <w:rPr>
          <w:rFonts w:ascii="Aptos" w:hAnsi="Aptos"/>
        </w:rPr>
      </w:pPr>
    </w:p>
    <w:p w14:paraId="516C0F6B" w14:textId="77777777" w:rsidR="008221D0" w:rsidRPr="00915DC7" w:rsidRDefault="008221D0" w:rsidP="00B8263A">
      <w:pPr>
        <w:rPr>
          <w:rFonts w:ascii="Aptos" w:hAnsi="Aptos"/>
        </w:rPr>
      </w:pPr>
    </w:p>
    <w:p w14:paraId="5AB7CBA8" w14:textId="77777777" w:rsidR="00B8263A" w:rsidRPr="00915DC7" w:rsidRDefault="00B8263A" w:rsidP="00B8263A">
      <w:pPr>
        <w:rPr>
          <w:rFonts w:ascii="Aptos" w:hAnsi="Aptos"/>
        </w:rPr>
      </w:pPr>
      <w:bookmarkStart w:id="0" w:name="_Hlk123240"/>
      <w:bookmarkStart w:id="1" w:name="_Hlk123276"/>
    </w:p>
    <w:p w14:paraId="580CCA71" w14:textId="77777777" w:rsidR="008221D0" w:rsidRPr="00915DC7" w:rsidRDefault="008221D0" w:rsidP="00B8263A">
      <w:pPr>
        <w:rPr>
          <w:rFonts w:ascii="Aptos" w:hAnsi="Aptos"/>
        </w:rPr>
      </w:pPr>
    </w:p>
    <w:p w14:paraId="7DBF25CB" w14:textId="77777777" w:rsidR="008221D0" w:rsidRPr="00915DC7" w:rsidRDefault="008221D0" w:rsidP="00B8263A">
      <w:pPr>
        <w:rPr>
          <w:rFonts w:ascii="Aptos" w:hAnsi="Aptos"/>
        </w:rPr>
      </w:pPr>
    </w:p>
    <w:p w14:paraId="2919C74C" w14:textId="77777777" w:rsidR="008221D0" w:rsidRPr="00915DC7" w:rsidRDefault="008221D0" w:rsidP="00B8263A">
      <w:pPr>
        <w:rPr>
          <w:rFonts w:ascii="Aptos" w:hAnsi="Aptos"/>
        </w:rPr>
      </w:pPr>
    </w:p>
    <w:p w14:paraId="5CFF6D79" w14:textId="77777777" w:rsidR="008221D0" w:rsidRPr="00915DC7" w:rsidRDefault="008221D0" w:rsidP="00B8263A">
      <w:pPr>
        <w:rPr>
          <w:rFonts w:ascii="Aptos" w:hAnsi="Aptos"/>
        </w:rPr>
      </w:pPr>
    </w:p>
    <w:p w14:paraId="4E17A402" w14:textId="77777777" w:rsidR="008221D0" w:rsidRPr="00915DC7" w:rsidRDefault="008221D0" w:rsidP="00B8263A">
      <w:pPr>
        <w:rPr>
          <w:rFonts w:ascii="Aptos" w:hAnsi="Aptos"/>
        </w:rPr>
      </w:pPr>
    </w:p>
    <w:p w14:paraId="7BFBAD86" w14:textId="77777777" w:rsidR="008221D0" w:rsidRPr="00915DC7" w:rsidRDefault="008221D0" w:rsidP="00B8263A">
      <w:pPr>
        <w:rPr>
          <w:rFonts w:ascii="Aptos" w:hAnsi="Aptos"/>
        </w:rPr>
      </w:pPr>
    </w:p>
    <w:p w14:paraId="013CF4DB" w14:textId="77777777" w:rsidR="00B8263A" w:rsidRPr="00915DC7" w:rsidRDefault="00B8263A" w:rsidP="00B8263A">
      <w:pPr>
        <w:rPr>
          <w:rFonts w:ascii="Aptos" w:hAnsi="Aptos"/>
        </w:rPr>
      </w:pPr>
    </w:p>
    <w:p w14:paraId="1A8A1CC0" w14:textId="77777777" w:rsidR="00B8263A" w:rsidRPr="00915DC7" w:rsidRDefault="00B8263A" w:rsidP="00B8263A">
      <w:pPr>
        <w:rPr>
          <w:rFonts w:ascii="Aptos" w:hAnsi="Aptos"/>
        </w:rPr>
      </w:pPr>
    </w:p>
    <w:bookmarkEnd w:id="0"/>
    <w:bookmarkEnd w:id="1"/>
    <w:p w14:paraId="6E2FEBB5" w14:textId="77777777" w:rsidR="00B8263A" w:rsidRPr="00915DC7" w:rsidRDefault="00B8263A" w:rsidP="00B8263A">
      <w:pPr>
        <w:rPr>
          <w:rFonts w:ascii="Aptos" w:hAnsi="Aptos"/>
        </w:rPr>
      </w:pPr>
    </w:p>
    <w:p w14:paraId="3F7263AF" w14:textId="77777777" w:rsidR="00B8263A" w:rsidRPr="00915DC7" w:rsidRDefault="00B8263A" w:rsidP="00B8263A">
      <w:pPr>
        <w:rPr>
          <w:rFonts w:ascii="Aptos" w:hAnsi="Aptos"/>
        </w:rPr>
      </w:pPr>
    </w:p>
    <w:p w14:paraId="59AC9C78" w14:textId="62A2529E" w:rsidR="00BA0350" w:rsidRPr="00915DC7" w:rsidRDefault="006A7D98" w:rsidP="00694A52">
      <w:pPr>
        <w:pStyle w:val="Heading1"/>
        <w:tabs>
          <w:tab w:val="left" w:pos="8280"/>
        </w:tabs>
        <w:spacing w:before="360"/>
        <w:rPr>
          <w:rFonts w:ascii="Aptos" w:eastAsia="Calibri" w:hAnsi="Aptos"/>
          <w:sz w:val="22"/>
          <w:szCs w:val="22"/>
        </w:rPr>
      </w:pPr>
      <w:r w:rsidRPr="00915DC7">
        <w:rPr>
          <w:rFonts w:ascii="Aptos" w:eastAsia="Calibri" w:hAnsi="Aptos"/>
          <w:sz w:val="22"/>
          <w:szCs w:val="22"/>
          <w:lang w:val="fr-BE"/>
        </w:rPr>
        <w:lastRenderedPageBreak/>
        <w:t xml:space="preserve">Project Informatiion </w:t>
      </w:r>
      <w:r w:rsidR="00316BB9" w:rsidRPr="00915DC7">
        <w:rPr>
          <w:rFonts w:ascii="Aptos" w:eastAsia="Calibri" w:hAnsi="Aptos"/>
          <w:sz w:val="22"/>
          <w:szCs w:val="22"/>
          <w:u w:val="none"/>
          <w:lang w:val="fr-BE"/>
        </w:rPr>
        <w:t xml:space="preserve">                                                                                                               </w:t>
      </w:r>
      <w:r w:rsidRPr="00915DC7">
        <w:rPr>
          <w:rFonts w:ascii="Aptos" w:eastAsia="Calibri" w:hAnsi="Aptos"/>
          <w:b/>
          <w:bCs/>
          <w:sz w:val="22"/>
          <w:szCs w:val="22"/>
          <w:lang w:val="fr-BE"/>
        </w:rPr>
        <w:t xml:space="preserve">[max. </w:t>
      </w:r>
      <w:r w:rsidR="00FB0502">
        <w:rPr>
          <w:rFonts w:ascii="Aptos" w:eastAsia="Calibri" w:hAnsi="Aptos"/>
          <w:b/>
          <w:bCs/>
          <w:sz w:val="22"/>
          <w:szCs w:val="22"/>
          <w:lang w:val="fr-BE"/>
        </w:rPr>
        <w:t>7</w:t>
      </w:r>
      <w:r w:rsidRPr="00915DC7">
        <w:rPr>
          <w:rFonts w:ascii="Aptos" w:eastAsia="Calibri" w:hAnsi="Aptos"/>
          <w:b/>
          <w:bCs/>
          <w:sz w:val="22"/>
          <w:szCs w:val="22"/>
          <w:lang w:val="fr-BE"/>
        </w:rPr>
        <w:t xml:space="preserve"> pages </w:t>
      </w:r>
      <w:proofErr w:type="spellStart"/>
      <w:r w:rsidRPr="00915DC7">
        <w:rPr>
          <w:rFonts w:ascii="Aptos" w:eastAsia="Calibri" w:hAnsi="Aptos"/>
          <w:b/>
          <w:bCs/>
          <w:sz w:val="22"/>
          <w:szCs w:val="22"/>
          <w:lang w:val="fr-BE"/>
        </w:rPr>
        <w:t>excl</w:t>
      </w:r>
      <w:proofErr w:type="spellEnd"/>
      <w:r w:rsidRPr="00915DC7">
        <w:rPr>
          <w:rFonts w:ascii="Aptos" w:eastAsia="Calibri" w:hAnsi="Aptos"/>
          <w:b/>
          <w:bCs/>
          <w:sz w:val="22"/>
          <w:szCs w:val="22"/>
          <w:lang w:val="fr-BE"/>
        </w:rPr>
        <w:t xml:space="preserve">. </w:t>
      </w:r>
      <w:r w:rsidRPr="00915DC7">
        <w:rPr>
          <w:rFonts w:ascii="Aptos" w:eastAsia="Calibri" w:hAnsi="Aptos"/>
          <w:b/>
          <w:bCs/>
          <w:sz w:val="22"/>
          <w:szCs w:val="22"/>
        </w:rPr>
        <w:t>references]</w:t>
      </w:r>
    </w:p>
    <w:p w14:paraId="4DFB8122" w14:textId="77777777" w:rsidR="00694A52" w:rsidRPr="00915DC7" w:rsidRDefault="00694A52" w:rsidP="00513256">
      <w:pPr>
        <w:pStyle w:val="Heading2"/>
        <w:jc w:val="both"/>
        <w:rPr>
          <w:rFonts w:ascii="Aptos" w:hAnsi="Aptos"/>
          <w:smallCaps w:val="0"/>
          <w:szCs w:val="22"/>
        </w:rPr>
      </w:pPr>
      <w:r w:rsidRPr="00915DC7">
        <w:rPr>
          <w:rFonts w:ascii="Aptos" w:hAnsi="Aptos"/>
          <w:bCs/>
          <w:szCs w:val="22"/>
        </w:rPr>
        <w:t>Original trial summary</w:t>
      </w:r>
      <w:r w:rsidRPr="00915DC7">
        <w:rPr>
          <w:rFonts w:ascii="Aptos" w:hAnsi="Aptos"/>
          <w:bCs/>
          <w:szCs w:val="22"/>
        </w:rPr>
        <w:tab/>
      </w:r>
      <w:r w:rsidRPr="00915DC7">
        <w:rPr>
          <w:rFonts w:ascii="Aptos" w:hAnsi="Aptos"/>
          <w:szCs w:val="22"/>
        </w:rPr>
        <w:br/>
      </w:r>
      <w:r w:rsidRPr="00915DC7">
        <w:rPr>
          <w:rFonts w:ascii="Aptos" w:hAnsi="Aptos"/>
          <w:b w:val="0"/>
          <w:bCs/>
          <w:i/>
          <w:iCs/>
          <w:smallCaps w:val="0"/>
          <w:szCs w:val="22"/>
        </w:rPr>
        <w:t>Summarize the trial design and the main trial results of the original trial. If available, add the publication(s) as appendix to your application. Also mention the registration number and publication(s) where the main results have been reported. If results are not (yet) publicly available, please add any supporting information (e.g. study report, conference presentation…) as appendix to your application</w:t>
      </w:r>
      <w:r w:rsidRPr="00915DC7">
        <w:rPr>
          <w:rFonts w:ascii="Aptos" w:hAnsi="Aptos"/>
          <w:b w:val="0"/>
          <w:bCs/>
          <w:smallCaps w:val="0"/>
          <w:szCs w:val="22"/>
        </w:rPr>
        <w:t>.</w:t>
      </w:r>
    </w:p>
    <w:p w14:paraId="4495D183" w14:textId="77777777" w:rsidR="00694A52" w:rsidRPr="00915DC7" w:rsidRDefault="00694A52" w:rsidP="00694A52">
      <w:pPr>
        <w:rPr>
          <w:rFonts w:ascii="Aptos" w:hAnsi="Aptos"/>
        </w:rPr>
      </w:pPr>
    </w:p>
    <w:p w14:paraId="42937877" w14:textId="77777777" w:rsidR="00694A52" w:rsidRPr="00915DC7" w:rsidRDefault="00694A52" w:rsidP="00694A52">
      <w:pPr>
        <w:rPr>
          <w:rFonts w:ascii="Aptos" w:hAnsi="Aptos"/>
        </w:rPr>
      </w:pPr>
    </w:p>
    <w:p w14:paraId="2E8139F5" w14:textId="77777777" w:rsidR="00694A52" w:rsidRPr="00915DC7" w:rsidRDefault="00694A52" w:rsidP="00694A52">
      <w:pPr>
        <w:rPr>
          <w:rFonts w:ascii="Aptos" w:hAnsi="Aptos"/>
        </w:rPr>
      </w:pPr>
    </w:p>
    <w:p w14:paraId="2E9945D8" w14:textId="77777777" w:rsidR="00694A52" w:rsidRPr="00915DC7" w:rsidRDefault="00694A52" w:rsidP="00694A52">
      <w:pPr>
        <w:rPr>
          <w:rFonts w:ascii="Aptos" w:hAnsi="Aptos"/>
        </w:rPr>
      </w:pPr>
    </w:p>
    <w:p w14:paraId="49194124" w14:textId="77777777" w:rsidR="00694A52" w:rsidRPr="00915DC7" w:rsidRDefault="00694A52" w:rsidP="00694A52">
      <w:pPr>
        <w:rPr>
          <w:rFonts w:ascii="Aptos" w:hAnsi="Aptos"/>
        </w:rPr>
      </w:pPr>
    </w:p>
    <w:p w14:paraId="68E4DB77" w14:textId="77777777" w:rsidR="00694A52" w:rsidRPr="00915DC7" w:rsidRDefault="00694A52" w:rsidP="00694A52">
      <w:pPr>
        <w:rPr>
          <w:rFonts w:ascii="Aptos" w:hAnsi="Aptos"/>
        </w:rPr>
      </w:pPr>
    </w:p>
    <w:p w14:paraId="2EC458D2" w14:textId="77777777" w:rsidR="00694A52" w:rsidRPr="00915DC7" w:rsidRDefault="00694A52" w:rsidP="00694A52">
      <w:pPr>
        <w:rPr>
          <w:rFonts w:ascii="Aptos" w:hAnsi="Aptos"/>
        </w:rPr>
      </w:pPr>
    </w:p>
    <w:p w14:paraId="3D903C0B" w14:textId="77777777" w:rsidR="00694A52" w:rsidRPr="00915DC7" w:rsidRDefault="00694A52" w:rsidP="00694A52">
      <w:pPr>
        <w:rPr>
          <w:rFonts w:ascii="Aptos" w:hAnsi="Aptos"/>
        </w:rPr>
      </w:pPr>
    </w:p>
    <w:p w14:paraId="615C3DF9" w14:textId="77777777" w:rsidR="00694A52" w:rsidRPr="00915DC7" w:rsidRDefault="00694A52" w:rsidP="00694A52">
      <w:pPr>
        <w:rPr>
          <w:rFonts w:ascii="Aptos" w:hAnsi="Aptos"/>
        </w:rPr>
      </w:pPr>
    </w:p>
    <w:p w14:paraId="2AC25A57" w14:textId="77777777" w:rsidR="00694A52" w:rsidRPr="00915DC7" w:rsidRDefault="00694A52" w:rsidP="00694A52">
      <w:pPr>
        <w:rPr>
          <w:rFonts w:ascii="Aptos" w:hAnsi="Aptos"/>
        </w:rPr>
      </w:pPr>
    </w:p>
    <w:p w14:paraId="7D10901F" w14:textId="77777777" w:rsidR="00694A52" w:rsidRPr="00915DC7" w:rsidRDefault="00694A52" w:rsidP="00694A52">
      <w:pPr>
        <w:rPr>
          <w:rFonts w:ascii="Aptos" w:hAnsi="Aptos"/>
        </w:rPr>
      </w:pPr>
    </w:p>
    <w:p w14:paraId="7F75F144" w14:textId="77777777" w:rsidR="00694A52" w:rsidRPr="00915DC7" w:rsidRDefault="00694A52" w:rsidP="00694A52">
      <w:pPr>
        <w:rPr>
          <w:rFonts w:ascii="Aptos" w:hAnsi="Aptos"/>
        </w:rPr>
      </w:pPr>
    </w:p>
    <w:p w14:paraId="6AB5AF38" w14:textId="77777777" w:rsidR="00694A52" w:rsidRPr="00915DC7" w:rsidRDefault="00694A52" w:rsidP="00694A52">
      <w:pPr>
        <w:rPr>
          <w:rFonts w:ascii="Aptos" w:hAnsi="Aptos"/>
        </w:rPr>
      </w:pPr>
    </w:p>
    <w:p w14:paraId="570FD860" w14:textId="77777777" w:rsidR="00694A52" w:rsidRPr="00915DC7" w:rsidRDefault="00694A52" w:rsidP="00694A52">
      <w:pPr>
        <w:rPr>
          <w:rFonts w:ascii="Aptos" w:hAnsi="Aptos"/>
        </w:rPr>
      </w:pPr>
    </w:p>
    <w:p w14:paraId="15ECBD55" w14:textId="77777777" w:rsidR="00694A52" w:rsidRPr="00915DC7" w:rsidRDefault="00694A52" w:rsidP="00694A52">
      <w:pPr>
        <w:rPr>
          <w:rFonts w:ascii="Aptos" w:hAnsi="Aptos"/>
        </w:rPr>
      </w:pPr>
    </w:p>
    <w:p w14:paraId="36283348" w14:textId="77777777" w:rsidR="00694A52" w:rsidRPr="00915DC7" w:rsidRDefault="00694A52" w:rsidP="00694A52">
      <w:pPr>
        <w:rPr>
          <w:rFonts w:ascii="Aptos" w:hAnsi="Aptos"/>
        </w:rPr>
      </w:pPr>
    </w:p>
    <w:p w14:paraId="3F441CFC" w14:textId="77777777" w:rsidR="00694A52" w:rsidRPr="00915DC7" w:rsidRDefault="00694A52" w:rsidP="00694A52">
      <w:pPr>
        <w:rPr>
          <w:rFonts w:ascii="Aptos" w:hAnsi="Aptos"/>
        </w:rPr>
      </w:pPr>
    </w:p>
    <w:p w14:paraId="3318C27E" w14:textId="3F9D8FC2" w:rsidR="00694A52" w:rsidRPr="00915DC7" w:rsidRDefault="00694A52" w:rsidP="00513256">
      <w:pPr>
        <w:pStyle w:val="Heading2"/>
        <w:jc w:val="both"/>
        <w:rPr>
          <w:rFonts w:ascii="Aptos" w:hAnsi="Aptos"/>
          <w:szCs w:val="22"/>
        </w:rPr>
      </w:pPr>
      <w:r w:rsidRPr="00915DC7">
        <w:rPr>
          <w:rFonts w:ascii="Aptos" w:hAnsi="Aptos"/>
          <w:bCs/>
          <w:szCs w:val="22"/>
        </w:rPr>
        <w:t>Scientific rationale</w:t>
      </w:r>
      <w:r w:rsidRPr="00915DC7">
        <w:rPr>
          <w:rFonts w:ascii="Aptos" w:hAnsi="Aptos"/>
          <w:bCs/>
          <w:szCs w:val="22"/>
        </w:rPr>
        <w:tab/>
      </w:r>
      <w:r w:rsidRPr="00915DC7">
        <w:rPr>
          <w:rFonts w:ascii="Aptos" w:hAnsi="Aptos"/>
          <w:szCs w:val="22"/>
        </w:rPr>
        <w:br/>
      </w:r>
      <w:r w:rsidRPr="00915DC7">
        <w:rPr>
          <w:rFonts w:ascii="Aptos" w:hAnsi="Aptos"/>
          <w:b w:val="0"/>
          <w:bCs/>
          <w:i/>
          <w:smallCaps w:val="0"/>
          <w:szCs w:val="22"/>
        </w:rPr>
        <w:t>Provide a summary of the evidence supporting the question that will be addressed by the secondary analysis</w:t>
      </w:r>
      <w:r w:rsidR="00396005" w:rsidRPr="00915DC7">
        <w:rPr>
          <w:rFonts w:ascii="Aptos" w:hAnsi="Aptos"/>
          <w:b w:val="0"/>
          <w:bCs/>
          <w:i/>
          <w:smallCaps w:val="0"/>
          <w:szCs w:val="22"/>
        </w:rPr>
        <w:t xml:space="preserve"> and its clinical relevance</w:t>
      </w:r>
      <w:r w:rsidRPr="00915DC7">
        <w:rPr>
          <w:rFonts w:ascii="Aptos" w:hAnsi="Aptos"/>
          <w:b w:val="0"/>
          <w:bCs/>
          <w:i/>
          <w:smallCaps w:val="0"/>
          <w:szCs w:val="22"/>
        </w:rPr>
        <w:t>.</w:t>
      </w:r>
    </w:p>
    <w:p w14:paraId="57EA3889" w14:textId="77777777" w:rsidR="00694A52" w:rsidRPr="00915DC7" w:rsidRDefault="00694A52" w:rsidP="00694A52">
      <w:pPr>
        <w:rPr>
          <w:rFonts w:ascii="Aptos" w:hAnsi="Aptos"/>
        </w:rPr>
      </w:pPr>
    </w:p>
    <w:p w14:paraId="4F87B4AA" w14:textId="77777777" w:rsidR="00694A52" w:rsidRPr="00915DC7" w:rsidRDefault="00694A52" w:rsidP="00694A52">
      <w:pPr>
        <w:rPr>
          <w:rFonts w:ascii="Aptos" w:hAnsi="Aptos"/>
        </w:rPr>
      </w:pPr>
    </w:p>
    <w:p w14:paraId="242AAFE2" w14:textId="77777777" w:rsidR="00694A52" w:rsidRPr="00915DC7" w:rsidRDefault="00694A52" w:rsidP="00694A52">
      <w:pPr>
        <w:rPr>
          <w:rFonts w:ascii="Aptos" w:hAnsi="Aptos"/>
        </w:rPr>
      </w:pPr>
    </w:p>
    <w:p w14:paraId="14AA2794" w14:textId="77777777" w:rsidR="00694A52" w:rsidRPr="00915DC7" w:rsidRDefault="00694A52" w:rsidP="00694A52">
      <w:pPr>
        <w:rPr>
          <w:rFonts w:ascii="Aptos" w:hAnsi="Aptos"/>
        </w:rPr>
      </w:pPr>
    </w:p>
    <w:p w14:paraId="5EBD0E43" w14:textId="77777777" w:rsidR="00694A52" w:rsidRPr="00915DC7" w:rsidRDefault="00694A52" w:rsidP="00694A52">
      <w:pPr>
        <w:rPr>
          <w:rFonts w:ascii="Aptos" w:hAnsi="Aptos"/>
        </w:rPr>
      </w:pPr>
    </w:p>
    <w:p w14:paraId="15D914B5" w14:textId="77777777" w:rsidR="00694A52" w:rsidRPr="00915DC7" w:rsidRDefault="00694A52" w:rsidP="00694A52">
      <w:pPr>
        <w:rPr>
          <w:rFonts w:ascii="Aptos" w:hAnsi="Aptos"/>
        </w:rPr>
      </w:pPr>
    </w:p>
    <w:p w14:paraId="43FC1A9A" w14:textId="77777777" w:rsidR="00694A52" w:rsidRPr="00915DC7" w:rsidRDefault="00694A52" w:rsidP="00694A52">
      <w:pPr>
        <w:rPr>
          <w:rFonts w:ascii="Aptos" w:hAnsi="Aptos"/>
        </w:rPr>
      </w:pPr>
    </w:p>
    <w:p w14:paraId="39955E49" w14:textId="77777777" w:rsidR="00694A52" w:rsidRPr="00915DC7" w:rsidRDefault="00694A52" w:rsidP="00694A52">
      <w:pPr>
        <w:rPr>
          <w:rFonts w:ascii="Aptos" w:eastAsiaTheme="majorEastAsia" w:hAnsi="Aptos" w:cstheme="majorBidi"/>
          <w:smallCaps/>
        </w:rPr>
      </w:pPr>
      <w:r w:rsidRPr="00915DC7">
        <w:rPr>
          <w:rFonts w:ascii="Aptos" w:hAnsi="Aptos"/>
        </w:rPr>
        <w:br w:type="page"/>
      </w:r>
    </w:p>
    <w:p w14:paraId="324EF647" w14:textId="77777777" w:rsidR="00694A52" w:rsidRPr="00915DC7" w:rsidRDefault="00694A52" w:rsidP="00694A52">
      <w:pPr>
        <w:pStyle w:val="Heading2"/>
        <w:rPr>
          <w:rFonts w:ascii="Aptos" w:hAnsi="Aptos"/>
          <w:i/>
          <w:smallCaps w:val="0"/>
          <w:szCs w:val="22"/>
        </w:rPr>
      </w:pPr>
      <w:r w:rsidRPr="00915DC7">
        <w:rPr>
          <w:rFonts w:ascii="Aptos" w:hAnsi="Aptos"/>
          <w:bCs/>
          <w:szCs w:val="22"/>
        </w:rPr>
        <w:lastRenderedPageBreak/>
        <w:t>Primary objective</w:t>
      </w:r>
      <w:r w:rsidRPr="00915DC7">
        <w:rPr>
          <w:rFonts w:ascii="Aptos" w:hAnsi="Aptos"/>
          <w:bCs/>
          <w:szCs w:val="22"/>
        </w:rPr>
        <w:tab/>
      </w:r>
      <w:r w:rsidRPr="00915DC7">
        <w:rPr>
          <w:rFonts w:ascii="Aptos" w:hAnsi="Aptos"/>
          <w:szCs w:val="22"/>
        </w:rPr>
        <w:br/>
      </w:r>
      <w:r w:rsidRPr="00915DC7">
        <w:rPr>
          <w:rFonts w:ascii="Aptos" w:hAnsi="Aptos"/>
          <w:b w:val="0"/>
          <w:bCs/>
          <w:i/>
          <w:smallCaps w:val="0"/>
          <w:szCs w:val="22"/>
        </w:rPr>
        <w:t>Provide a clear unique primary objective for the secondary analysis being planned.</w:t>
      </w:r>
    </w:p>
    <w:p w14:paraId="1A4AE0E1" w14:textId="77777777" w:rsidR="00694A52" w:rsidRPr="00915DC7" w:rsidRDefault="00694A52" w:rsidP="00694A52">
      <w:pPr>
        <w:rPr>
          <w:rFonts w:ascii="Aptos" w:hAnsi="Aptos"/>
        </w:rPr>
      </w:pPr>
    </w:p>
    <w:p w14:paraId="45A1DE78" w14:textId="77777777" w:rsidR="00694A52" w:rsidRPr="00915DC7" w:rsidRDefault="00694A52" w:rsidP="00694A52">
      <w:pPr>
        <w:rPr>
          <w:rFonts w:ascii="Aptos" w:hAnsi="Aptos"/>
        </w:rPr>
      </w:pPr>
    </w:p>
    <w:p w14:paraId="6DE08D6A" w14:textId="77777777" w:rsidR="00694A52" w:rsidRPr="00915DC7" w:rsidRDefault="00694A52" w:rsidP="00694A52">
      <w:pPr>
        <w:rPr>
          <w:rFonts w:ascii="Aptos" w:hAnsi="Aptos"/>
        </w:rPr>
      </w:pPr>
      <w:r w:rsidRPr="00915DC7">
        <w:rPr>
          <w:rFonts w:ascii="Aptos" w:hAnsi="Aptos"/>
        </w:rPr>
        <w:br/>
      </w:r>
    </w:p>
    <w:p w14:paraId="5A9E03F5" w14:textId="77777777" w:rsidR="00694A52" w:rsidRPr="00915DC7" w:rsidRDefault="00694A52" w:rsidP="00694A52">
      <w:pPr>
        <w:rPr>
          <w:rFonts w:ascii="Aptos" w:hAnsi="Aptos"/>
        </w:rPr>
      </w:pPr>
    </w:p>
    <w:p w14:paraId="7B0AAFEF" w14:textId="77777777" w:rsidR="00694A52" w:rsidRPr="00915DC7" w:rsidRDefault="00694A52" w:rsidP="00694A52">
      <w:pPr>
        <w:rPr>
          <w:rFonts w:ascii="Aptos" w:hAnsi="Aptos"/>
        </w:rPr>
      </w:pPr>
    </w:p>
    <w:p w14:paraId="640C4D2C" w14:textId="77777777" w:rsidR="00694A52" w:rsidRPr="00915DC7" w:rsidRDefault="00694A52" w:rsidP="00694A52">
      <w:pPr>
        <w:rPr>
          <w:rFonts w:ascii="Aptos" w:hAnsi="Aptos"/>
        </w:rPr>
      </w:pPr>
    </w:p>
    <w:p w14:paraId="46F979CF" w14:textId="77777777" w:rsidR="00694A52" w:rsidRPr="00915DC7" w:rsidRDefault="00694A52" w:rsidP="00694A52">
      <w:pPr>
        <w:rPr>
          <w:rFonts w:ascii="Aptos" w:hAnsi="Aptos"/>
        </w:rPr>
      </w:pPr>
    </w:p>
    <w:p w14:paraId="6BC2D875" w14:textId="77777777" w:rsidR="00694A52" w:rsidRPr="00915DC7" w:rsidRDefault="00694A52" w:rsidP="00694A52">
      <w:pPr>
        <w:rPr>
          <w:rFonts w:ascii="Aptos" w:hAnsi="Aptos"/>
        </w:rPr>
      </w:pPr>
    </w:p>
    <w:p w14:paraId="2CF6EDAD" w14:textId="77777777" w:rsidR="00694A52" w:rsidRPr="00915DC7" w:rsidRDefault="00694A52" w:rsidP="00694A52">
      <w:pPr>
        <w:pStyle w:val="Heading2"/>
        <w:rPr>
          <w:rFonts w:ascii="Aptos" w:hAnsi="Aptos"/>
          <w:szCs w:val="22"/>
        </w:rPr>
      </w:pPr>
      <w:r w:rsidRPr="00915DC7">
        <w:rPr>
          <w:rFonts w:ascii="Aptos" w:hAnsi="Aptos"/>
          <w:bCs/>
          <w:szCs w:val="22"/>
        </w:rPr>
        <w:t>Secondary objective(s)</w:t>
      </w:r>
      <w:r w:rsidRPr="00915DC7">
        <w:rPr>
          <w:rFonts w:ascii="Aptos" w:hAnsi="Aptos"/>
          <w:bCs/>
          <w:szCs w:val="22"/>
        </w:rPr>
        <w:tab/>
      </w:r>
      <w:r w:rsidRPr="00915DC7">
        <w:rPr>
          <w:rFonts w:ascii="Aptos" w:hAnsi="Aptos"/>
          <w:szCs w:val="22"/>
        </w:rPr>
        <w:br/>
      </w:r>
      <w:r w:rsidRPr="00915DC7">
        <w:rPr>
          <w:rFonts w:ascii="Aptos" w:hAnsi="Aptos"/>
          <w:b w:val="0"/>
          <w:bCs/>
          <w:i/>
          <w:iCs/>
          <w:smallCaps w:val="0"/>
          <w:szCs w:val="22"/>
        </w:rPr>
        <w:t>If applicable, provide secondary objective(s) for the secondary analysis being planned.</w:t>
      </w:r>
    </w:p>
    <w:p w14:paraId="1808D25A" w14:textId="77777777" w:rsidR="00694A52" w:rsidRPr="00915DC7" w:rsidRDefault="00694A52" w:rsidP="00694A52">
      <w:pPr>
        <w:rPr>
          <w:rFonts w:ascii="Aptos" w:hAnsi="Aptos"/>
        </w:rPr>
      </w:pPr>
    </w:p>
    <w:p w14:paraId="257A8BA2" w14:textId="77777777" w:rsidR="00694A52" w:rsidRPr="00915DC7" w:rsidRDefault="00694A52" w:rsidP="00694A52">
      <w:pPr>
        <w:rPr>
          <w:rFonts w:ascii="Aptos" w:hAnsi="Aptos"/>
        </w:rPr>
      </w:pPr>
    </w:p>
    <w:p w14:paraId="694B7D85" w14:textId="77777777" w:rsidR="00694A52" w:rsidRPr="00915DC7" w:rsidRDefault="00694A52" w:rsidP="00694A52">
      <w:pPr>
        <w:rPr>
          <w:rFonts w:ascii="Aptos" w:hAnsi="Aptos"/>
        </w:rPr>
      </w:pPr>
    </w:p>
    <w:p w14:paraId="101B55F3" w14:textId="77777777" w:rsidR="00694A52" w:rsidRPr="00915DC7" w:rsidRDefault="00694A52" w:rsidP="00694A52">
      <w:pPr>
        <w:rPr>
          <w:rFonts w:ascii="Aptos" w:hAnsi="Aptos"/>
        </w:rPr>
      </w:pPr>
    </w:p>
    <w:p w14:paraId="03BCFDB5" w14:textId="77777777" w:rsidR="00694A52" w:rsidRPr="00915DC7" w:rsidRDefault="00694A52" w:rsidP="00694A52">
      <w:pPr>
        <w:rPr>
          <w:rFonts w:ascii="Aptos" w:hAnsi="Aptos"/>
        </w:rPr>
      </w:pPr>
    </w:p>
    <w:p w14:paraId="045DC59A" w14:textId="77777777" w:rsidR="00694A52" w:rsidRPr="00915DC7" w:rsidRDefault="00694A52" w:rsidP="00694A52">
      <w:pPr>
        <w:rPr>
          <w:rFonts w:ascii="Aptos" w:hAnsi="Aptos"/>
        </w:rPr>
      </w:pPr>
    </w:p>
    <w:p w14:paraId="1C7244F1" w14:textId="77777777" w:rsidR="00694A52" w:rsidRPr="00915DC7" w:rsidRDefault="00694A52" w:rsidP="00694A52">
      <w:pPr>
        <w:rPr>
          <w:rFonts w:ascii="Aptos" w:hAnsi="Aptos"/>
        </w:rPr>
      </w:pPr>
    </w:p>
    <w:p w14:paraId="66CB9A87" w14:textId="77777777" w:rsidR="00694A52" w:rsidRPr="00915DC7" w:rsidRDefault="00694A52" w:rsidP="00694A52">
      <w:pPr>
        <w:rPr>
          <w:rFonts w:ascii="Aptos" w:hAnsi="Aptos"/>
        </w:rPr>
      </w:pPr>
    </w:p>
    <w:p w14:paraId="2BF42A1A" w14:textId="77777777" w:rsidR="00694A52" w:rsidRPr="00915DC7" w:rsidRDefault="00694A52" w:rsidP="00694A52">
      <w:pPr>
        <w:rPr>
          <w:rFonts w:ascii="Aptos" w:hAnsi="Aptos"/>
        </w:rPr>
      </w:pPr>
    </w:p>
    <w:p w14:paraId="50FFE0FD" w14:textId="77777777" w:rsidR="00694A52" w:rsidRPr="00915DC7" w:rsidRDefault="00694A52" w:rsidP="00694A52">
      <w:pPr>
        <w:rPr>
          <w:rFonts w:ascii="Aptos" w:hAnsi="Aptos"/>
        </w:rPr>
      </w:pPr>
    </w:p>
    <w:p w14:paraId="036736EF" w14:textId="77777777" w:rsidR="00694A52" w:rsidRPr="00915DC7" w:rsidRDefault="00694A52" w:rsidP="00513256">
      <w:pPr>
        <w:pStyle w:val="Heading2"/>
        <w:jc w:val="both"/>
        <w:rPr>
          <w:rFonts w:ascii="Aptos" w:hAnsi="Aptos"/>
          <w:szCs w:val="22"/>
        </w:rPr>
      </w:pPr>
      <w:r w:rsidRPr="00915DC7">
        <w:rPr>
          <w:rFonts w:ascii="Aptos" w:hAnsi="Aptos"/>
          <w:bCs/>
          <w:szCs w:val="22"/>
        </w:rPr>
        <w:t>Study population</w:t>
      </w:r>
      <w:r w:rsidRPr="00915DC7">
        <w:rPr>
          <w:rFonts w:ascii="Aptos" w:hAnsi="Aptos"/>
          <w:bCs/>
          <w:szCs w:val="22"/>
        </w:rPr>
        <w:tab/>
      </w:r>
      <w:r w:rsidRPr="00915DC7">
        <w:rPr>
          <w:rFonts w:ascii="Aptos" w:hAnsi="Aptos"/>
          <w:szCs w:val="22"/>
        </w:rPr>
        <w:br/>
      </w:r>
      <w:r w:rsidRPr="00915DC7">
        <w:rPr>
          <w:rFonts w:ascii="Aptos" w:hAnsi="Aptos"/>
          <w:b w:val="0"/>
          <w:bCs/>
          <w:i/>
          <w:smallCaps w:val="0"/>
          <w:szCs w:val="22"/>
        </w:rPr>
        <w:t>Describe the study population that will be used for the primary (and secondary) objective(s) of the secondary analysis. Indicate whether it represents the overall population initially included in the trial or a sub-population.</w:t>
      </w:r>
    </w:p>
    <w:p w14:paraId="29B32D51" w14:textId="77777777" w:rsidR="00694A52" w:rsidRPr="00915DC7" w:rsidRDefault="00694A52" w:rsidP="00694A52">
      <w:pPr>
        <w:rPr>
          <w:rFonts w:ascii="Aptos" w:hAnsi="Aptos"/>
        </w:rPr>
      </w:pPr>
    </w:p>
    <w:p w14:paraId="59DE42A2" w14:textId="77777777" w:rsidR="00694A52" w:rsidRPr="00915DC7" w:rsidRDefault="00694A52" w:rsidP="00694A52">
      <w:pPr>
        <w:rPr>
          <w:rFonts w:ascii="Aptos" w:hAnsi="Aptos"/>
        </w:rPr>
      </w:pPr>
    </w:p>
    <w:p w14:paraId="3EAF2242" w14:textId="77777777" w:rsidR="00694A52" w:rsidRPr="00915DC7" w:rsidRDefault="00694A52" w:rsidP="00694A52">
      <w:pPr>
        <w:rPr>
          <w:rFonts w:ascii="Aptos" w:hAnsi="Aptos"/>
        </w:rPr>
      </w:pPr>
    </w:p>
    <w:p w14:paraId="5FC21CE9" w14:textId="77777777" w:rsidR="00694A52" w:rsidRPr="00915DC7" w:rsidRDefault="00694A52" w:rsidP="00694A52">
      <w:pPr>
        <w:rPr>
          <w:rFonts w:ascii="Aptos" w:hAnsi="Aptos"/>
        </w:rPr>
      </w:pPr>
    </w:p>
    <w:p w14:paraId="5015331A" w14:textId="77777777" w:rsidR="0040406B" w:rsidRPr="00915DC7" w:rsidRDefault="0040406B" w:rsidP="00694A52">
      <w:pPr>
        <w:rPr>
          <w:rFonts w:ascii="Aptos" w:hAnsi="Aptos"/>
        </w:rPr>
      </w:pPr>
    </w:p>
    <w:p w14:paraId="0342F422" w14:textId="77777777" w:rsidR="0040406B" w:rsidRPr="00915DC7" w:rsidRDefault="0040406B" w:rsidP="00694A52">
      <w:pPr>
        <w:rPr>
          <w:rFonts w:ascii="Aptos" w:hAnsi="Aptos"/>
        </w:rPr>
      </w:pPr>
    </w:p>
    <w:p w14:paraId="34DBF5CE" w14:textId="77777777" w:rsidR="00694A52" w:rsidRPr="00915DC7" w:rsidRDefault="00694A52" w:rsidP="00694A52">
      <w:pPr>
        <w:rPr>
          <w:rFonts w:ascii="Aptos" w:hAnsi="Aptos"/>
        </w:rPr>
      </w:pPr>
    </w:p>
    <w:p w14:paraId="22B80C6C" w14:textId="4A59993A" w:rsidR="00694A52" w:rsidRPr="00915DC7" w:rsidRDefault="00694A52" w:rsidP="00694A52">
      <w:pPr>
        <w:rPr>
          <w:rFonts w:ascii="Aptos" w:eastAsiaTheme="majorEastAsia" w:hAnsi="Aptos" w:cstheme="majorBidi"/>
          <w:smallCaps/>
        </w:rPr>
      </w:pPr>
    </w:p>
    <w:p w14:paraId="09C14322" w14:textId="0261B8EA" w:rsidR="00694A52" w:rsidRPr="00915DC7" w:rsidRDefault="00694A52" w:rsidP="00513256">
      <w:pPr>
        <w:pStyle w:val="Heading2"/>
        <w:jc w:val="both"/>
        <w:rPr>
          <w:rFonts w:ascii="Aptos" w:hAnsi="Aptos"/>
          <w:szCs w:val="22"/>
        </w:rPr>
      </w:pPr>
      <w:r w:rsidRPr="00915DC7">
        <w:rPr>
          <w:rFonts w:ascii="Aptos" w:hAnsi="Aptos"/>
          <w:bCs/>
          <w:szCs w:val="22"/>
        </w:rPr>
        <w:t>Research methods</w:t>
      </w:r>
      <w:r w:rsidRPr="00915DC7">
        <w:rPr>
          <w:rFonts w:ascii="Aptos" w:hAnsi="Aptos"/>
          <w:bCs/>
          <w:szCs w:val="22"/>
        </w:rPr>
        <w:tab/>
      </w:r>
      <w:r w:rsidRPr="00915DC7">
        <w:rPr>
          <w:rFonts w:ascii="Aptos" w:hAnsi="Aptos"/>
          <w:szCs w:val="22"/>
        </w:rPr>
        <w:br/>
      </w:r>
      <w:r w:rsidRPr="00915DC7">
        <w:rPr>
          <w:rFonts w:ascii="Aptos" w:hAnsi="Aptos"/>
          <w:b w:val="0"/>
          <w:bCs/>
          <w:i/>
          <w:smallCaps w:val="0"/>
          <w:szCs w:val="22"/>
        </w:rPr>
        <w:t xml:space="preserve">Describe in </w:t>
      </w:r>
      <w:r w:rsidR="00087A00" w:rsidRPr="00915DC7">
        <w:rPr>
          <w:rFonts w:ascii="Aptos" w:hAnsi="Aptos"/>
          <w:b w:val="0"/>
          <w:bCs/>
          <w:i/>
          <w:smallCaps w:val="0"/>
          <w:szCs w:val="22"/>
        </w:rPr>
        <w:t>detail</w:t>
      </w:r>
      <w:r w:rsidRPr="00915DC7">
        <w:rPr>
          <w:rFonts w:ascii="Aptos" w:hAnsi="Aptos"/>
          <w:b w:val="0"/>
          <w:bCs/>
          <w:i/>
          <w:smallCaps w:val="0"/>
          <w:szCs w:val="22"/>
        </w:rPr>
        <w:t xml:space="preserve"> the research methods that will be used to meet your primary (and secondary) objectives and how potential biases will be mitigated or addressed (through </w:t>
      </w:r>
      <w:r w:rsidR="00087A00" w:rsidRPr="00915DC7">
        <w:rPr>
          <w:rFonts w:ascii="Aptos" w:hAnsi="Aptos"/>
          <w:b w:val="0"/>
          <w:bCs/>
          <w:i/>
          <w:smallCaps w:val="0"/>
          <w:szCs w:val="22"/>
        </w:rPr>
        <w:t>patients’</w:t>
      </w:r>
      <w:r w:rsidRPr="00915DC7">
        <w:rPr>
          <w:rFonts w:ascii="Aptos" w:hAnsi="Aptos"/>
          <w:b w:val="0"/>
          <w:bCs/>
          <w:i/>
          <w:smallCaps w:val="0"/>
          <w:szCs w:val="22"/>
        </w:rPr>
        <w:t xml:space="preserve"> selection, additional data collection, statistical analyses …). If available, add the statistical analysis plan as appendix to your application.</w:t>
      </w:r>
    </w:p>
    <w:p w14:paraId="56393628" w14:textId="77777777" w:rsidR="00694A52" w:rsidRPr="00915DC7" w:rsidRDefault="00694A52" w:rsidP="00694A52">
      <w:pPr>
        <w:rPr>
          <w:rFonts w:ascii="Aptos" w:hAnsi="Aptos"/>
        </w:rPr>
      </w:pPr>
    </w:p>
    <w:p w14:paraId="6BDF8F52" w14:textId="77777777" w:rsidR="00694A52" w:rsidRPr="00915DC7" w:rsidRDefault="00694A52" w:rsidP="00694A52">
      <w:pPr>
        <w:rPr>
          <w:rFonts w:ascii="Aptos" w:hAnsi="Aptos"/>
        </w:rPr>
      </w:pPr>
    </w:p>
    <w:p w14:paraId="7A8A211D" w14:textId="77777777" w:rsidR="00694A52" w:rsidRPr="00915DC7" w:rsidRDefault="00694A52" w:rsidP="00694A52">
      <w:pPr>
        <w:rPr>
          <w:rFonts w:ascii="Aptos" w:hAnsi="Aptos"/>
        </w:rPr>
      </w:pPr>
    </w:p>
    <w:p w14:paraId="20255E22" w14:textId="77777777" w:rsidR="00694A52" w:rsidRPr="00915DC7" w:rsidRDefault="00694A52" w:rsidP="00694A52">
      <w:pPr>
        <w:rPr>
          <w:rFonts w:ascii="Aptos" w:hAnsi="Aptos"/>
        </w:rPr>
      </w:pPr>
    </w:p>
    <w:p w14:paraId="5498F6EC" w14:textId="77777777" w:rsidR="00694A52" w:rsidRPr="00915DC7" w:rsidRDefault="00694A52" w:rsidP="00694A52">
      <w:pPr>
        <w:rPr>
          <w:rFonts w:ascii="Aptos" w:hAnsi="Aptos"/>
        </w:rPr>
      </w:pPr>
    </w:p>
    <w:p w14:paraId="0B459AE6" w14:textId="77777777" w:rsidR="00694A52" w:rsidRPr="00915DC7" w:rsidRDefault="00694A52" w:rsidP="00694A52">
      <w:pPr>
        <w:rPr>
          <w:rFonts w:ascii="Aptos" w:hAnsi="Aptos"/>
        </w:rPr>
      </w:pPr>
    </w:p>
    <w:p w14:paraId="085410E5" w14:textId="77777777" w:rsidR="00694A52" w:rsidRPr="00915DC7" w:rsidRDefault="00694A52" w:rsidP="00694A52">
      <w:pPr>
        <w:rPr>
          <w:rFonts w:ascii="Aptos" w:hAnsi="Aptos"/>
        </w:rPr>
      </w:pPr>
    </w:p>
    <w:p w14:paraId="1C18E288" w14:textId="77777777" w:rsidR="00694A52" w:rsidRPr="00915DC7" w:rsidRDefault="00694A52" w:rsidP="00694A52">
      <w:pPr>
        <w:rPr>
          <w:rFonts w:ascii="Aptos" w:hAnsi="Aptos"/>
        </w:rPr>
      </w:pPr>
    </w:p>
    <w:p w14:paraId="01B73DDF" w14:textId="77777777" w:rsidR="00694A52" w:rsidRPr="00915DC7" w:rsidRDefault="00694A52" w:rsidP="00694A52">
      <w:pPr>
        <w:rPr>
          <w:rFonts w:ascii="Aptos" w:hAnsi="Aptos"/>
        </w:rPr>
      </w:pPr>
    </w:p>
    <w:p w14:paraId="6DCD4BE8" w14:textId="77777777" w:rsidR="00694A52" w:rsidRPr="00915DC7" w:rsidRDefault="00694A52" w:rsidP="00694A52">
      <w:pPr>
        <w:rPr>
          <w:rFonts w:ascii="Aptos" w:hAnsi="Aptos"/>
        </w:rPr>
      </w:pPr>
    </w:p>
    <w:p w14:paraId="7B72F399" w14:textId="3A988D0E" w:rsidR="00CA7032" w:rsidRPr="00915DC7" w:rsidRDefault="00694A52" w:rsidP="00CA7032">
      <w:pPr>
        <w:pStyle w:val="Heading2"/>
        <w:rPr>
          <w:rFonts w:ascii="Aptos" w:hAnsi="Aptos"/>
        </w:rPr>
      </w:pPr>
      <w:r w:rsidRPr="00915DC7">
        <w:rPr>
          <w:rFonts w:ascii="Aptos" w:hAnsi="Aptos"/>
          <w:bCs/>
          <w:szCs w:val="22"/>
        </w:rPr>
        <w:lastRenderedPageBreak/>
        <w:t>Workplan</w:t>
      </w:r>
      <w:r w:rsidR="00DD667A" w:rsidRPr="00915DC7">
        <w:rPr>
          <w:rFonts w:ascii="Aptos" w:hAnsi="Aptos"/>
          <w:bCs/>
          <w:szCs w:val="22"/>
        </w:rPr>
        <w:t xml:space="preserve"> and Timeline</w:t>
      </w:r>
      <w:r w:rsidRPr="00915DC7">
        <w:rPr>
          <w:rFonts w:ascii="Aptos" w:hAnsi="Aptos"/>
          <w:szCs w:val="22"/>
        </w:rPr>
        <w:br/>
      </w:r>
      <w:r w:rsidR="00CA7032" w:rsidRPr="00915DC7">
        <w:rPr>
          <w:rFonts w:ascii="Aptos" w:hAnsi="Aptos"/>
          <w:b w:val="0"/>
          <w:bCs/>
          <w:i/>
          <w:smallCaps w:val="0"/>
          <w:szCs w:val="22"/>
        </w:rPr>
        <w:t>Describe the workplan in detail, including the main activities, milestones, and timeline. Demonstrate how</w:t>
      </w:r>
      <w:r w:rsidR="00CA7032" w:rsidRPr="00915DC7">
        <w:rPr>
          <w:rFonts w:ascii="Aptos" w:hAnsi="Aptos"/>
          <w:b w:val="0"/>
          <w:i/>
          <w:smallCaps w:val="0"/>
        </w:rPr>
        <w:t xml:space="preserve"> you will ensure that the results will be delivered within 18 months after the awarding of the grant.</w:t>
      </w:r>
    </w:p>
    <w:p w14:paraId="48EA38E2" w14:textId="1F2E9C22" w:rsidR="00694A52" w:rsidRPr="00915DC7" w:rsidRDefault="00694A52" w:rsidP="00694A52">
      <w:pPr>
        <w:rPr>
          <w:rFonts w:ascii="Aptos" w:hAnsi="Aptos"/>
        </w:rPr>
      </w:pPr>
    </w:p>
    <w:p w14:paraId="5C95230C" w14:textId="77777777" w:rsidR="00694A52" w:rsidRPr="00915DC7" w:rsidRDefault="00694A52" w:rsidP="00694A52">
      <w:pPr>
        <w:rPr>
          <w:rFonts w:ascii="Aptos" w:hAnsi="Aptos"/>
        </w:rPr>
      </w:pPr>
    </w:p>
    <w:p w14:paraId="606E613E" w14:textId="77777777" w:rsidR="00694A52" w:rsidRPr="00915DC7" w:rsidRDefault="00694A52" w:rsidP="00694A52">
      <w:pPr>
        <w:rPr>
          <w:rFonts w:ascii="Aptos" w:hAnsi="Aptos"/>
        </w:rPr>
      </w:pPr>
    </w:p>
    <w:p w14:paraId="05957838" w14:textId="77777777" w:rsidR="00694A52" w:rsidRPr="00915DC7" w:rsidRDefault="00694A52" w:rsidP="00694A52">
      <w:pPr>
        <w:rPr>
          <w:rFonts w:ascii="Aptos" w:hAnsi="Aptos"/>
        </w:rPr>
      </w:pPr>
    </w:p>
    <w:p w14:paraId="5231B703" w14:textId="77777777" w:rsidR="00694A52" w:rsidRPr="00915DC7" w:rsidRDefault="00694A52" w:rsidP="00694A52">
      <w:pPr>
        <w:rPr>
          <w:rFonts w:ascii="Aptos" w:hAnsi="Aptos"/>
        </w:rPr>
      </w:pPr>
    </w:p>
    <w:p w14:paraId="5846D08B" w14:textId="77777777" w:rsidR="00694A52" w:rsidRPr="00915DC7" w:rsidRDefault="00694A52" w:rsidP="00694A52">
      <w:pPr>
        <w:rPr>
          <w:rFonts w:ascii="Aptos" w:hAnsi="Aptos"/>
        </w:rPr>
      </w:pPr>
    </w:p>
    <w:p w14:paraId="2FBB5843" w14:textId="77777777" w:rsidR="00694A52" w:rsidRPr="00915DC7" w:rsidRDefault="00694A52" w:rsidP="00694A52">
      <w:pPr>
        <w:rPr>
          <w:rFonts w:ascii="Aptos" w:hAnsi="Aptos"/>
        </w:rPr>
      </w:pPr>
    </w:p>
    <w:p w14:paraId="4135CE2B" w14:textId="77777777" w:rsidR="00694A52" w:rsidRPr="00915DC7" w:rsidRDefault="00694A52" w:rsidP="00694A52">
      <w:pPr>
        <w:rPr>
          <w:rFonts w:ascii="Aptos" w:hAnsi="Aptos"/>
        </w:rPr>
      </w:pPr>
    </w:p>
    <w:p w14:paraId="2A8457C1" w14:textId="77777777" w:rsidR="00023138" w:rsidRPr="00915DC7" w:rsidRDefault="00023138" w:rsidP="00023138">
      <w:pPr>
        <w:rPr>
          <w:rFonts w:ascii="Aptos" w:hAnsi="Aptos"/>
        </w:rPr>
      </w:pPr>
    </w:p>
    <w:p w14:paraId="322744EE" w14:textId="77777777" w:rsidR="00023138" w:rsidRPr="00915DC7" w:rsidRDefault="00023138" w:rsidP="00023138">
      <w:pPr>
        <w:rPr>
          <w:rFonts w:ascii="Aptos" w:hAnsi="Aptos"/>
        </w:rPr>
      </w:pPr>
    </w:p>
    <w:p w14:paraId="278C32AF" w14:textId="77777777" w:rsidR="00023138" w:rsidRPr="00915DC7" w:rsidRDefault="00023138" w:rsidP="00023138">
      <w:pPr>
        <w:rPr>
          <w:rFonts w:ascii="Aptos" w:hAnsi="Aptos"/>
        </w:rPr>
      </w:pPr>
    </w:p>
    <w:p w14:paraId="48811D58" w14:textId="77777777" w:rsidR="00023138" w:rsidRPr="00915DC7" w:rsidRDefault="00023138" w:rsidP="00023138">
      <w:pPr>
        <w:rPr>
          <w:rFonts w:ascii="Aptos" w:hAnsi="Aptos"/>
        </w:rPr>
      </w:pPr>
    </w:p>
    <w:p w14:paraId="1C4F9489" w14:textId="77777777" w:rsidR="00023138" w:rsidRPr="00915DC7" w:rsidRDefault="00023138" w:rsidP="00023138">
      <w:pPr>
        <w:rPr>
          <w:rFonts w:ascii="Aptos" w:hAnsi="Aptos"/>
        </w:rPr>
      </w:pPr>
    </w:p>
    <w:p w14:paraId="3401FDE6" w14:textId="77777777" w:rsidR="00023138" w:rsidRPr="00915DC7" w:rsidRDefault="00023138" w:rsidP="00023138">
      <w:pPr>
        <w:rPr>
          <w:rFonts w:ascii="Aptos" w:hAnsi="Aptos"/>
        </w:rPr>
      </w:pPr>
    </w:p>
    <w:p w14:paraId="4B7627E3" w14:textId="77777777" w:rsidR="00023138" w:rsidRPr="00915DC7" w:rsidRDefault="00023138" w:rsidP="00023138">
      <w:pPr>
        <w:rPr>
          <w:rFonts w:ascii="Aptos" w:hAnsi="Aptos"/>
        </w:rPr>
      </w:pPr>
    </w:p>
    <w:p w14:paraId="0EE5064F" w14:textId="77777777" w:rsidR="00023138" w:rsidRPr="00915DC7" w:rsidRDefault="00023138" w:rsidP="00023138">
      <w:pPr>
        <w:rPr>
          <w:rFonts w:ascii="Aptos" w:hAnsi="Aptos"/>
        </w:rPr>
      </w:pPr>
    </w:p>
    <w:p w14:paraId="032FCC2F" w14:textId="0007529D" w:rsidR="00023138" w:rsidRPr="00915DC7" w:rsidRDefault="003F6FB8" w:rsidP="00023138">
      <w:pPr>
        <w:pStyle w:val="Heading2"/>
        <w:rPr>
          <w:rFonts w:ascii="Aptos" w:hAnsi="Aptos"/>
        </w:rPr>
      </w:pPr>
      <w:r w:rsidRPr="00915DC7">
        <w:rPr>
          <w:rFonts w:ascii="Aptos" w:hAnsi="Aptos"/>
        </w:rPr>
        <w:t>Patient and</w:t>
      </w:r>
      <w:r w:rsidR="00023138" w:rsidRPr="00915DC7">
        <w:rPr>
          <w:rFonts w:ascii="Aptos" w:hAnsi="Aptos"/>
        </w:rPr>
        <w:t xml:space="preserve"> P</w:t>
      </w:r>
      <w:r w:rsidRPr="00915DC7">
        <w:rPr>
          <w:rFonts w:ascii="Aptos" w:hAnsi="Aptos"/>
        </w:rPr>
        <w:t>ublic</w:t>
      </w:r>
      <w:r w:rsidR="00023138" w:rsidRPr="00915DC7">
        <w:rPr>
          <w:rFonts w:ascii="Aptos" w:hAnsi="Aptos"/>
        </w:rPr>
        <w:t xml:space="preserve"> I</w:t>
      </w:r>
      <w:r w:rsidRPr="00915DC7">
        <w:rPr>
          <w:rFonts w:ascii="Aptos" w:hAnsi="Aptos"/>
        </w:rPr>
        <w:t>nvolvement</w:t>
      </w:r>
      <w:r w:rsidR="00023138" w:rsidRPr="00915DC7">
        <w:rPr>
          <w:rFonts w:ascii="Aptos" w:hAnsi="Aptos"/>
        </w:rPr>
        <w:t xml:space="preserve"> (PPI)</w:t>
      </w:r>
      <w:r w:rsidR="00023138" w:rsidRPr="00915DC7">
        <w:rPr>
          <w:rFonts w:ascii="Aptos" w:hAnsi="Aptos"/>
        </w:rPr>
        <w:br/>
      </w:r>
      <w:r w:rsidR="00023138" w:rsidRPr="00915DC7">
        <w:rPr>
          <w:rFonts w:ascii="Aptos" w:hAnsi="Aptos"/>
          <w:b w:val="0"/>
          <w:i/>
          <w:smallCaps w:val="0"/>
        </w:rPr>
        <w:t>Demonstrate the active involvement of Patient Advocates in the new research question.</w:t>
      </w:r>
    </w:p>
    <w:p w14:paraId="48331A91" w14:textId="77777777" w:rsidR="00694A52" w:rsidRPr="00915DC7" w:rsidRDefault="00694A52" w:rsidP="00694A52">
      <w:pPr>
        <w:rPr>
          <w:rFonts w:ascii="Aptos" w:hAnsi="Aptos"/>
        </w:rPr>
      </w:pPr>
    </w:p>
    <w:p w14:paraId="6B8F096F" w14:textId="77777777" w:rsidR="00694A52" w:rsidRPr="00915DC7" w:rsidRDefault="00694A52" w:rsidP="00694A52">
      <w:pPr>
        <w:rPr>
          <w:rFonts w:ascii="Aptos" w:hAnsi="Aptos"/>
        </w:rPr>
      </w:pPr>
    </w:p>
    <w:p w14:paraId="6969E294" w14:textId="77777777" w:rsidR="00694A52" w:rsidRPr="00915DC7" w:rsidRDefault="00694A52" w:rsidP="00694A52">
      <w:pPr>
        <w:rPr>
          <w:rFonts w:ascii="Aptos" w:hAnsi="Aptos"/>
        </w:rPr>
      </w:pPr>
    </w:p>
    <w:p w14:paraId="1E264054" w14:textId="77777777" w:rsidR="00694A52" w:rsidRPr="00915DC7" w:rsidRDefault="00694A52" w:rsidP="00694A52">
      <w:pPr>
        <w:rPr>
          <w:rFonts w:ascii="Aptos" w:hAnsi="Aptos"/>
        </w:rPr>
      </w:pPr>
    </w:p>
    <w:p w14:paraId="3C7E93F5" w14:textId="77777777" w:rsidR="00694A52" w:rsidRPr="00915DC7" w:rsidRDefault="00694A52" w:rsidP="00694A52">
      <w:pPr>
        <w:rPr>
          <w:rFonts w:ascii="Aptos" w:hAnsi="Aptos"/>
        </w:rPr>
      </w:pPr>
    </w:p>
    <w:p w14:paraId="5EFEF5BE" w14:textId="77777777" w:rsidR="00694A52" w:rsidRPr="00915DC7" w:rsidRDefault="00694A52" w:rsidP="00694A52">
      <w:pPr>
        <w:rPr>
          <w:rFonts w:ascii="Aptos" w:hAnsi="Aptos"/>
        </w:rPr>
      </w:pPr>
    </w:p>
    <w:p w14:paraId="76266EC2" w14:textId="77777777" w:rsidR="00694A52" w:rsidRPr="00915DC7" w:rsidRDefault="00694A52" w:rsidP="00694A52">
      <w:pPr>
        <w:rPr>
          <w:rFonts w:ascii="Aptos" w:hAnsi="Aptos"/>
        </w:rPr>
      </w:pPr>
    </w:p>
    <w:p w14:paraId="3B740888" w14:textId="77777777" w:rsidR="00694A52" w:rsidRPr="00915DC7" w:rsidRDefault="00694A52" w:rsidP="00694A52">
      <w:pPr>
        <w:rPr>
          <w:rFonts w:ascii="Aptos" w:hAnsi="Aptos"/>
        </w:rPr>
      </w:pPr>
    </w:p>
    <w:p w14:paraId="498ACDE9" w14:textId="60B834F9" w:rsidR="00023138" w:rsidRPr="00915DC7" w:rsidRDefault="00023138" w:rsidP="00023138">
      <w:pPr>
        <w:pStyle w:val="Heading2"/>
        <w:jc w:val="both"/>
        <w:rPr>
          <w:rFonts w:ascii="Aptos" w:hAnsi="Aptos"/>
          <w:szCs w:val="22"/>
        </w:rPr>
      </w:pPr>
      <w:r w:rsidRPr="00915DC7">
        <w:rPr>
          <w:rFonts w:ascii="Aptos" w:hAnsi="Aptos"/>
          <w:bCs/>
          <w:szCs w:val="22"/>
        </w:rPr>
        <w:t>Implementation plan</w:t>
      </w:r>
      <w:r w:rsidRPr="00915DC7">
        <w:rPr>
          <w:rFonts w:ascii="Aptos" w:hAnsi="Aptos"/>
          <w:bCs/>
          <w:szCs w:val="22"/>
        </w:rPr>
        <w:tab/>
      </w:r>
      <w:r w:rsidRPr="00915DC7">
        <w:rPr>
          <w:rFonts w:ascii="Aptos" w:hAnsi="Aptos"/>
          <w:szCs w:val="22"/>
        </w:rPr>
        <w:br/>
      </w:r>
      <w:r w:rsidRPr="00915DC7">
        <w:rPr>
          <w:rFonts w:ascii="Aptos" w:hAnsi="Aptos"/>
          <w:b w:val="0"/>
          <w:bCs/>
          <w:i/>
          <w:smallCaps w:val="0"/>
          <w:szCs w:val="22"/>
        </w:rPr>
        <w:t xml:space="preserve">Elaborate in </w:t>
      </w:r>
      <w:r w:rsidR="00087A00" w:rsidRPr="00915DC7">
        <w:rPr>
          <w:rFonts w:ascii="Aptos" w:hAnsi="Aptos"/>
          <w:b w:val="0"/>
          <w:bCs/>
          <w:i/>
          <w:smallCaps w:val="0"/>
          <w:szCs w:val="22"/>
        </w:rPr>
        <w:t>detail</w:t>
      </w:r>
      <w:r w:rsidRPr="00915DC7">
        <w:rPr>
          <w:rFonts w:ascii="Aptos" w:hAnsi="Aptos"/>
          <w:b w:val="0"/>
          <w:bCs/>
          <w:i/>
          <w:smallCaps w:val="0"/>
          <w:szCs w:val="22"/>
        </w:rPr>
        <w:t xml:space="preserve"> on the implementation plan of the results </w:t>
      </w:r>
    </w:p>
    <w:p w14:paraId="6D780D37" w14:textId="77777777" w:rsidR="00694A52" w:rsidRPr="00915DC7" w:rsidRDefault="00694A52" w:rsidP="00694A52">
      <w:pPr>
        <w:rPr>
          <w:rFonts w:ascii="Aptos" w:hAnsi="Aptos"/>
        </w:rPr>
      </w:pPr>
    </w:p>
    <w:p w14:paraId="75E030D2" w14:textId="77777777" w:rsidR="0040406B" w:rsidRPr="00915DC7" w:rsidRDefault="0040406B">
      <w:pPr>
        <w:spacing w:after="160" w:line="259" w:lineRule="auto"/>
        <w:rPr>
          <w:rFonts w:ascii="Aptos" w:eastAsiaTheme="majorEastAsia" w:hAnsi="Aptos" w:cstheme="majorBidi"/>
          <w:b/>
          <w:bCs/>
          <w:smallCaps/>
          <w:szCs w:val="26"/>
        </w:rPr>
      </w:pPr>
      <w:r w:rsidRPr="00915DC7">
        <w:rPr>
          <w:rFonts w:ascii="Aptos" w:hAnsi="Aptos"/>
          <w:bCs/>
        </w:rPr>
        <w:br w:type="page"/>
      </w:r>
    </w:p>
    <w:p w14:paraId="3EC879FE" w14:textId="21DB51DC" w:rsidR="00023138" w:rsidRPr="00915DC7" w:rsidRDefault="00023138" w:rsidP="00023138">
      <w:pPr>
        <w:pStyle w:val="Heading2"/>
        <w:jc w:val="both"/>
        <w:rPr>
          <w:rFonts w:ascii="Aptos" w:hAnsi="Aptos"/>
          <w:i/>
          <w:smallCaps w:val="0"/>
        </w:rPr>
      </w:pPr>
      <w:r w:rsidRPr="00915DC7">
        <w:rPr>
          <w:rFonts w:ascii="Aptos" w:hAnsi="Aptos"/>
          <w:bCs/>
        </w:rPr>
        <w:lastRenderedPageBreak/>
        <w:t xml:space="preserve">Experience </w:t>
      </w:r>
      <w:r w:rsidRPr="00915DC7">
        <w:rPr>
          <w:rFonts w:ascii="Aptos" w:hAnsi="Aptos"/>
        </w:rPr>
        <w:tab/>
      </w:r>
      <w:r w:rsidRPr="00915DC7">
        <w:rPr>
          <w:rFonts w:ascii="Aptos" w:hAnsi="Aptos"/>
        </w:rPr>
        <w:tab/>
      </w:r>
      <w:r w:rsidRPr="00915DC7">
        <w:rPr>
          <w:rFonts w:ascii="Aptos" w:hAnsi="Aptos"/>
        </w:rPr>
        <w:tab/>
      </w:r>
      <w:r w:rsidRPr="00915DC7">
        <w:rPr>
          <w:rFonts w:ascii="Aptos" w:hAnsi="Aptos"/>
        </w:rPr>
        <w:tab/>
      </w:r>
      <w:r w:rsidRPr="00915DC7">
        <w:rPr>
          <w:rFonts w:ascii="Aptos" w:hAnsi="Aptos"/>
        </w:rPr>
        <w:tab/>
      </w:r>
      <w:r w:rsidRPr="00915DC7">
        <w:rPr>
          <w:rFonts w:ascii="Aptos" w:hAnsi="Aptos"/>
        </w:rPr>
        <w:tab/>
      </w:r>
      <w:r w:rsidRPr="00915DC7">
        <w:rPr>
          <w:rFonts w:ascii="Aptos" w:hAnsi="Aptos"/>
        </w:rPr>
        <w:tab/>
      </w:r>
      <w:r w:rsidRPr="00915DC7">
        <w:rPr>
          <w:rFonts w:ascii="Aptos" w:hAnsi="Aptos"/>
        </w:rPr>
        <w:tab/>
      </w:r>
      <w:r w:rsidRPr="00915DC7">
        <w:rPr>
          <w:rFonts w:ascii="Aptos" w:hAnsi="Aptos"/>
        </w:rPr>
        <w:tab/>
        <w:t xml:space="preserve">                    [max 1 page]</w:t>
      </w:r>
      <w:r w:rsidRPr="00915DC7">
        <w:rPr>
          <w:rFonts w:ascii="Aptos" w:hAnsi="Aptos"/>
        </w:rPr>
        <w:br/>
      </w:r>
      <w:r w:rsidRPr="00915DC7">
        <w:rPr>
          <w:rFonts w:ascii="Aptos" w:hAnsi="Aptos"/>
          <w:b w:val="0"/>
          <w:bCs/>
          <w:i/>
          <w:smallCaps w:val="0"/>
        </w:rPr>
        <w:t>Demonstrate the experience and ability of the applicant (and team) to conduct secondary analyses of clinical trial data. Include max. 5 references of work done in the past about post-hoc and/or secondary analyses of clinical trial data.</w:t>
      </w:r>
      <w:r w:rsidRPr="00915DC7">
        <w:rPr>
          <w:rFonts w:ascii="Aptos" w:hAnsi="Aptos"/>
          <w:i/>
          <w:smallCaps w:val="0"/>
        </w:rPr>
        <w:t xml:space="preserve"> </w:t>
      </w:r>
    </w:p>
    <w:p w14:paraId="319FDF95" w14:textId="77777777" w:rsidR="00694A52" w:rsidRPr="00915DC7" w:rsidRDefault="00694A52" w:rsidP="00694A52">
      <w:pPr>
        <w:rPr>
          <w:rFonts w:ascii="Aptos" w:hAnsi="Aptos"/>
        </w:rPr>
      </w:pPr>
    </w:p>
    <w:p w14:paraId="1EB7B0D5" w14:textId="77777777" w:rsidR="00023138" w:rsidRPr="00915DC7" w:rsidRDefault="00023138" w:rsidP="00694A52">
      <w:pPr>
        <w:rPr>
          <w:rFonts w:ascii="Aptos" w:hAnsi="Aptos"/>
        </w:rPr>
      </w:pPr>
    </w:p>
    <w:p w14:paraId="24FA797E" w14:textId="77777777" w:rsidR="00023138" w:rsidRPr="00915DC7" w:rsidRDefault="00023138" w:rsidP="00694A52">
      <w:pPr>
        <w:rPr>
          <w:rFonts w:ascii="Aptos" w:hAnsi="Aptos"/>
        </w:rPr>
      </w:pPr>
    </w:p>
    <w:p w14:paraId="748FDB50" w14:textId="77777777" w:rsidR="0040406B" w:rsidRPr="00915DC7" w:rsidRDefault="0040406B">
      <w:pPr>
        <w:spacing w:after="160" w:line="259" w:lineRule="auto"/>
        <w:rPr>
          <w:rFonts w:ascii="Aptos" w:eastAsiaTheme="majorEastAsia" w:hAnsi="Aptos" w:cstheme="majorBidi"/>
          <w:b/>
          <w:bCs/>
          <w:smallCaps/>
          <w:szCs w:val="22"/>
        </w:rPr>
      </w:pPr>
      <w:bookmarkStart w:id="2" w:name="_Cost_of_the"/>
      <w:bookmarkEnd w:id="2"/>
      <w:r w:rsidRPr="00915DC7">
        <w:rPr>
          <w:rFonts w:ascii="Aptos" w:hAnsi="Aptos"/>
          <w:bCs/>
          <w:szCs w:val="22"/>
        </w:rPr>
        <w:br w:type="page"/>
      </w:r>
    </w:p>
    <w:p w14:paraId="5D51207B" w14:textId="336C097B" w:rsidR="00694A52" w:rsidRPr="00915DC7" w:rsidRDefault="00694A52" w:rsidP="00513256">
      <w:pPr>
        <w:pStyle w:val="Heading2"/>
        <w:jc w:val="both"/>
        <w:rPr>
          <w:rFonts w:ascii="Aptos" w:hAnsi="Aptos"/>
          <w:szCs w:val="22"/>
        </w:rPr>
      </w:pPr>
      <w:r w:rsidRPr="00915DC7">
        <w:rPr>
          <w:rFonts w:ascii="Aptos" w:hAnsi="Aptos"/>
          <w:bCs/>
          <w:szCs w:val="22"/>
        </w:rPr>
        <w:lastRenderedPageBreak/>
        <w:t>Budget request</w:t>
      </w:r>
      <w:r w:rsidRPr="00915DC7">
        <w:rPr>
          <w:rFonts w:ascii="Aptos" w:hAnsi="Aptos"/>
          <w:bCs/>
          <w:szCs w:val="22"/>
        </w:rPr>
        <w:tab/>
      </w:r>
      <w:r w:rsidRPr="00915DC7">
        <w:rPr>
          <w:rFonts w:ascii="Aptos" w:hAnsi="Aptos"/>
          <w:szCs w:val="22"/>
        </w:rPr>
        <w:br/>
      </w:r>
      <w:r w:rsidR="00D76093" w:rsidRPr="00915DC7">
        <w:rPr>
          <w:rFonts w:ascii="Aptos" w:hAnsi="Aptos"/>
          <w:b w:val="0"/>
          <w:bCs/>
          <w:i/>
          <w:iCs/>
          <w:smallCaps w:val="0"/>
          <w:szCs w:val="22"/>
        </w:rPr>
        <w:t xml:space="preserve">Provide a detailed budget request. Include the personnel cost and to which extent they will be involved </w:t>
      </w:r>
      <w:r w:rsidR="0070388A" w:rsidRPr="00915DC7">
        <w:rPr>
          <w:rFonts w:ascii="Aptos" w:hAnsi="Aptos"/>
          <w:b w:val="0"/>
          <w:bCs/>
          <w:i/>
          <w:iCs/>
          <w:smallCaps w:val="0"/>
          <w:szCs w:val="22"/>
        </w:rPr>
        <w:t>in</w:t>
      </w:r>
      <w:r w:rsidR="00D76093" w:rsidRPr="00915DC7">
        <w:rPr>
          <w:rFonts w:ascii="Aptos" w:hAnsi="Aptos"/>
          <w:b w:val="0"/>
          <w:bCs/>
          <w:i/>
          <w:iCs/>
          <w:smallCaps w:val="0"/>
          <w:szCs w:val="22"/>
        </w:rPr>
        <w:t xml:space="preserve"> the project. Add an official letter </w:t>
      </w:r>
      <w:r w:rsidR="0070388A" w:rsidRPr="00915DC7">
        <w:rPr>
          <w:rFonts w:ascii="Aptos" w:hAnsi="Aptos"/>
          <w:b w:val="0"/>
          <w:bCs/>
          <w:i/>
          <w:iCs/>
          <w:smallCaps w:val="0"/>
          <w:szCs w:val="22"/>
        </w:rPr>
        <w:t>from</w:t>
      </w:r>
      <w:r w:rsidR="00D76093" w:rsidRPr="00915DC7">
        <w:rPr>
          <w:rFonts w:ascii="Aptos" w:hAnsi="Aptos"/>
          <w:b w:val="0"/>
          <w:bCs/>
          <w:i/>
          <w:iCs/>
          <w:smallCaps w:val="0"/>
          <w:szCs w:val="22"/>
        </w:rPr>
        <w:t xml:space="preserve"> the institution regarding the institutional co-funding. Note that the budget request represents an initial estimate and does not constitute a final financial commitment. The detailed budget will be refined and finalized jointly during the preparation of the collaboration agreement</w:t>
      </w:r>
      <w:r w:rsidR="005018FC" w:rsidRPr="00915DC7">
        <w:rPr>
          <w:rFonts w:ascii="Aptos" w:hAnsi="Aptos"/>
          <w:b w:val="0"/>
          <w:bCs/>
          <w:i/>
          <w:iCs/>
          <w:smallCaps w:val="0"/>
          <w:szCs w:val="22"/>
        </w:rPr>
        <w:t>.</w:t>
      </w:r>
    </w:p>
    <w:p w14:paraId="0C580839" w14:textId="77777777" w:rsidR="00694A52" w:rsidRPr="00915DC7" w:rsidRDefault="00694A52" w:rsidP="00694A52">
      <w:pPr>
        <w:rPr>
          <w:rFonts w:ascii="Aptos" w:hAnsi="Aptos"/>
        </w:rPr>
      </w:pPr>
    </w:p>
    <w:p w14:paraId="284017A6" w14:textId="77777777" w:rsidR="00694A52" w:rsidRPr="00915DC7" w:rsidRDefault="00694A52" w:rsidP="00694A52">
      <w:pPr>
        <w:rPr>
          <w:rFonts w:ascii="Aptos" w:hAnsi="Aptos"/>
        </w:rPr>
      </w:pPr>
    </w:p>
    <w:p w14:paraId="3DD803D6" w14:textId="77777777" w:rsidR="00694A52" w:rsidRPr="00915DC7" w:rsidRDefault="00694A52" w:rsidP="00694A52">
      <w:pPr>
        <w:rPr>
          <w:rFonts w:ascii="Aptos" w:hAnsi="Aptos"/>
        </w:rPr>
      </w:pPr>
    </w:p>
    <w:p w14:paraId="2317FBFD" w14:textId="77777777" w:rsidR="00694A52" w:rsidRPr="00915DC7" w:rsidRDefault="00694A52" w:rsidP="00694A52">
      <w:pPr>
        <w:rPr>
          <w:rFonts w:ascii="Aptos" w:hAnsi="Aptos"/>
        </w:rPr>
      </w:pPr>
    </w:p>
    <w:p w14:paraId="6A2AEB2E" w14:textId="77777777" w:rsidR="00694A52" w:rsidRPr="00915DC7" w:rsidRDefault="00694A52" w:rsidP="00694A52">
      <w:pPr>
        <w:rPr>
          <w:rFonts w:ascii="Aptos" w:hAnsi="Aptos"/>
        </w:rPr>
      </w:pPr>
    </w:p>
    <w:p w14:paraId="0B8D2E7D" w14:textId="77777777" w:rsidR="00694A52" w:rsidRPr="00915DC7" w:rsidRDefault="00694A52" w:rsidP="00694A52">
      <w:pPr>
        <w:rPr>
          <w:rFonts w:ascii="Aptos" w:hAnsi="Aptos"/>
        </w:rPr>
      </w:pPr>
    </w:p>
    <w:p w14:paraId="423D1EAB" w14:textId="77777777" w:rsidR="00694A52" w:rsidRPr="00915DC7" w:rsidRDefault="00694A52" w:rsidP="00694A52">
      <w:pPr>
        <w:rPr>
          <w:rFonts w:ascii="Aptos" w:hAnsi="Aptos"/>
        </w:rPr>
      </w:pPr>
    </w:p>
    <w:p w14:paraId="3DCE54DF" w14:textId="77777777" w:rsidR="002E6142" w:rsidRPr="00915DC7" w:rsidRDefault="002E6142" w:rsidP="002E6142">
      <w:pPr>
        <w:rPr>
          <w:rFonts w:ascii="Aptos" w:hAnsi="Aptos"/>
          <w:szCs w:val="22"/>
        </w:rPr>
      </w:pPr>
    </w:p>
    <w:p w14:paraId="2F9AC52E" w14:textId="77777777" w:rsidR="00AE6BBE" w:rsidRPr="00915DC7" w:rsidRDefault="00AE6BBE">
      <w:pPr>
        <w:spacing w:after="160" w:line="259" w:lineRule="auto"/>
        <w:rPr>
          <w:rFonts w:ascii="Aptos" w:eastAsia="Calibri" w:hAnsi="Aptos"/>
          <w:szCs w:val="22"/>
          <w:lang w:val="en-GB"/>
        </w:rPr>
        <w:sectPr w:rsidR="00AE6BBE" w:rsidRPr="00915DC7" w:rsidSect="006A5A4F">
          <w:footerReference w:type="default" r:id="rId15"/>
          <w:footerReference w:type="first" r:id="rId16"/>
          <w:pgSz w:w="11906" w:h="16838"/>
          <w:pgMar w:top="1418" w:right="1418" w:bottom="1418" w:left="1418" w:header="708" w:footer="283" w:gutter="0"/>
          <w:cols w:space="708"/>
          <w:docGrid w:linePitch="360"/>
        </w:sectPr>
      </w:pPr>
    </w:p>
    <w:p w14:paraId="5F8B4B34" w14:textId="77777777" w:rsidR="00BA0350" w:rsidRPr="00915DC7" w:rsidRDefault="00AE6BBE" w:rsidP="00727FA6">
      <w:pPr>
        <w:pStyle w:val="Heading1"/>
        <w:spacing w:before="360"/>
        <w:rPr>
          <w:rFonts w:ascii="Aptos" w:eastAsia="Calibri" w:hAnsi="Aptos"/>
          <w:sz w:val="22"/>
          <w:szCs w:val="22"/>
          <w:lang w:val="en-GB"/>
        </w:rPr>
      </w:pPr>
      <w:r w:rsidRPr="00915DC7">
        <w:rPr>
          <w:rFonts w:ascii="Aptos" w:eastAsia="Calibri" w:hAnsi="Aptos"/>
          <w:sz w:val="22"/>
          <w:szCs w:val="22"/>
          <w:lang w:val="en-GB"/>
        </w:rPr>
        <w:lastRenderedPageBreak/>
        <w:t>Relevant references</w:t>
      </w:r>
    </w:p>
    <w:p w14:paraId="7DD0ED64" w14:textId="77777777" w:rsidR="00842DF7" w:rsidRPr="00915DC7" w:rsidRDefault="00842DF7" w:rsidP="00842DF7">
      <w:pPr>
        <w:rPr>
          <w:rFonts w:ascii="Aptos" w:hAnsi="Aptos"/>
          <w:lang w:val="en-GB"/>
        </w:rPr>
      </w:pPr>
    </w:p>
    <w:p w14:paraId="53301DEC" w14:textId="77777777" w:rsidR="00387AEA" w:rsidRPr="00915DC7" w:rsidRDefault="00387AEA" w:rsidP="00842DF7">
      <w:pPr>
        <w:rPr>
          <w:rFonts w:ascii="Aptos" w:hAnsi="Aptos"/>
          <w:lang w:val="en-GB"/>
        </w:rPr>
      </w:pPr>
    </w:p>
    <w:p w14:paraId="77F8C5AA" w14:textId="77777777" w:rsidR="00387AEA" w:rsidRPr="00915DC7" w:rsidRDefault="00387AEA" w:rsidP="00842DF7">
      <w:pPr>
        <w:rPr>
          <w:rFonts w:ascii="Aptos" w:hAnsi="Aptos"/>
          <w:lang w:val="en-GB"/>
        </w:rPr>
      </w:pPr>
    </w:p>
    <w:p w14:paraId="1DC41048" w14:textId="77777777" w:rsidR="00387AEA" w:rsidRPr="00915DC7" w:rsidRDefault="00387AEA" w:rsidP="00842DF7">
      <w:pPr>
        <w:rPr>
          <w:rFonts w:ascii="Aptos" w:hAnsi="Aptos"/>
          <w:lang w:val="en-GB"/>
        </w:rPr>
      </w:pPr>
    </w:p>
    <w:p w14:paraId="05B16803" w14:textId="77777777" w:rsidR="00387AEA" w:rsidRPr="00915DC7" w:rsidRDefault="00387AEA" w:rsidP="00842DF7">
      <w:pPr>
        <w:rPr>
          <w:rFonts w:ascii="Aptos" w:hAnsi="Aptos"/>
          <w:lang w:val="en-GB"/>
        </w:rPr>
      </w:pPr>
    </w:p>
    <w:p w14:paraId="01EFE401" w14:textId="77777777" w:rsidR="00387AEA" w:rsidRPr="00915DC7" w:rsidRDefault="00387AEA" w:rsidP="00842DF7">
      <w:pPr>
        <w:rPr>
          <w:rFonts w:ascii="Aptos" w:hAnsi="Aptos"/>
          <w:lang w:val="en-GB"/>
        </w:rPr>
      </w:pPr>
    </w:p>
    <w:p w14:paraId="6B0AB495" w14:textId="77777777" w:rsidR="00422D4D" w:rsidRPr="00915DC7" w:rsidRDefault="00E85643" w:rsidP="00386EF6">
      <w:pPr>
        <w:rPr>
          <w:rFonts w:ascii="Aptos" w:hAnsi="Aptos"/>
          <w:lang w:val="en-GB"/>
        </w:rPr>
      </w:pPr>
      <w:r w:rsidRPr="00915DC7">
        <w:rPr>
          <w:rFonts w:ascii="Aptos" w:hAnsi="Aptos"/>
          <w:lang w:val="en-GB"/>
        </w:rPr>
        <w:t xml:space="preserve"> </w:t>
      </w:r>
    </w:p>
    <w:sectPr w:rsidR="00422D4D" w:rsidRPr="00915DC7" w:rsidSect="00D45C97">
      <w:footerReference w:type="default" r:id="rId17"/>
      <w:pgSz w:w="11906" w:h="16838"/>
      <w:pgMar w:top="1418" w:right="1418" w:bottom="1418" w:left="1418" w:header="73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CDCE8" w14:textId="77777777" w:rsidR="002B0997" w:rsidRDefault="002B0997" w:rsidP="009408E0">
      <w:r>
        <w:separator/>
      </w:r>
    </w:p>
  </w:endnote>
  <w:endnote w:type="continuationSeparator" w:id="0">
    <w:p w14:paraId="27F5B4FC" w14:textId="77777777" w:rsidR="002B0997" w:rsidRDefault="002B0997" w:rsidP="009408E0">
      <w:r>
        <w:continuationSeparator/>
      </w:r>
    </w:p>
  </w:endnote>
  <w:endnote w:type="continuationNotice" w:id="1">
    <w:p w14:paraId="0C933E94" w14:textId="77777777" w:rsidR="002B0997" w:rsidRDefault="002B09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9DDF0" w14:textId="45560A0F" w:rsidR="00274FFF" w:rsidRPr="00B87855" w:rsidRDefault="006A5A4F" w:rsidP="00A56AA6">
    <w:pPr>
      <w:pStyle w:val="Footer"/>
      <w:pBdr>
        <w:top w:val="single" w:sz="12" w:space="1" w:color="6EBE44"/>
      </w:pBdr>
      <w:rPr>
        <w:rFonts w:ascii="Aptos" w:hAnsi="Aptos"/>
        <w:smallCaps/>
        <w:lang w:val="en-GB"/>
      </w:rPr>
    </w:pPr>
    <w:r w:rsidRPr="00B87855">
      <w:rPr>
        <w:rFonts w:ascii="Aptos" w:hAnsi="Aptos"/>
        <w:smallCaps/>
        <w:lang w:val="en-GB"/>
      </w:rPr>
      <w:t>General information</w:t>
    </w:r>
    <w:r w:rsidR="00A56AA6" w:rsidRPr="00B87855">
      <w:rPr>
        <w:rFonts w:ascii="Aptos" w:hAnsi="Aptos"/>
        <w:smallCaps/>
        <w:lang w:val="en-GB"/>
      </w:rPr>
      <w:tab/>
    </w:r>
    <w:r w:rsidR="00A56AA6" w:rsidRPr="00B87855">
      <w:rPr>
        <w:rFonts w:ascii="Aptos" w:hAnsi="Aptos"/>
        <w:smallCaps/>
        <w:lang w:val="en-GB"/>
      </w:rPr>
      <w:tab/>
    </w:r>
    <w:r w:rsidR="00B34945" w:rsidRPr="00B87855">
      <w:rPr>
        <w:rFonts w:ascii="Aptos" w:hAnsi="Aptos"/>
        <w:smallCaps/>
        <w:lang w:val="en-GB"/>
      </w:rPr>
      <w:t>CfRP</w:t>
    </w:r>
    <w:r w:rsidR="009E55D0" w:rsidRPr="00B87855">
      <w:rPr>
        <w:rFonts w:ascii="Aptos" w:hAnsi="Aptos"/>
        <w:smallCaps/>
        <w:lang w:val="en-GB"/>
      </w:rPr>
      <w:t xml:space="preserve"> </w:t>
    </w:r>
    <w:r w:rsidR="00B34945" w:rsidRPr="00B87855">
      <w:rPr>
        <w:rFonts w:ascii="Aptos" w:hAnsi="Aptos"/>
        <w:smallCaps/>
        <w:lang w:val="en-GB"/>
      </w:rPr>
      <w:t>Amplify</w:t>
    </w:r>
    <w:r w:rsidR="009E55D0" w:rsidRPr="00B87855">
      <w:rPr>
        <w:rFonts w:ascii="Aptos" w:hAnsi="Aptos"/>
        <w:smallCaps/>
        <w:lang w:val="en-GB"/>
      </w:rPr>
      <w:t xml:space="preserve"> </w:t>
    </w:r>
    <w:r w:rsidR="00387AEA" w:rsidRPr="00B87855">
      <w:rPr>
        <w:rFonts w:ascii="Aptos" w:hAnsi="Aptos"/>
        <w:smallCaps/>
        <w:lang w:val="en-GB"/>
      </w:rPr>
      <w:t xml:space="preserve"> </w:t>
    </w:r>
    <w:r w:rsidR="00A56AA6" w:rsidRPr="00B87855">
      <w:rPr>
        <w:rFonts w:ascii="Aptos" w:hAnsi="Aptos"/>
        <w:smallCaps/>
        <w:lang w:val="en-GB"/>
      </w:rPr>
      <w:t>202</w:t>
    </w:r>
    <w:r w:rsidR="00B34945" w:rsidRPr="00B87855">
      <w:rPr>
        <w:rFonts w:ascii="Aptos" w:hAnsi="Aptos"/>
        <w:smallCaps/>
        <w:lang w:val="en-GB"/>
      </w:rPr>
      <w:t>6</w:t>
    </w:r>
    <w:r w:rsidRPr="00B87855">
      <w:rPr>
        <w:rFonts w:ascii="Aptos" w:hAnsi="Aptos"/>
        <w:smallCaps/>
        <w:lang w:val="en-GB"/>
      </w:rPr>
      <w:t xml:space="preserve"> </w:t>
    </w:r>
    <w:r w:rsidR="004E6BB9" w:rsidRPr="00B87855">
      <w:rPr>
        <w:rFonts w:ascii="Aptos" w:hAnsi="Aptos"/>
        <w:smallCaps/>
        <w:szCs w:val="22"/>
        <w:lang w:val="en-GB"/>
      </w:rPr>
      <w:tab/>
    </w:r>
    <w:r w:rsidR="004E6BB9" w:rsidRPr="00B87855">
      <w:rPr>
        <w:rFonts w:ascii="Aptos" w:hAnsi="Aptos"/>
        <w:smallCaps/>
        <w:szCs w:val="22"/>
        <w:lang w:val="en-GB"/>
      </w:rPr>
      <w:tab/>
    </w:r>
    <w:r w:rsidR="004E6BB9" w:rsidRPr="00B87855">
      <w:rPr>
        <w:rFonts w:ascii="Aptos" w:hAnsi="Aptos"/>
        <w:smallCaps/>
        <w:szCs w:val="22"/>
        <w:lang w:val="en-GB"/>
      </w:rPr>
      <w:fldChar w:fldCharType="begin"/>
    </w:r>
    <w:r w:rsidR="004E6BB9" w:rsidRPr="00B87855">
      <w:rPr>
        <w:rFonts w:ascii="Aptos" w:hAnsi="Aptos"/>
        <w:smallCaps/>
        <w:szCs w:val="22"/>
        <w:lang w:val="en-GB"/>
      </w:rPr>
      <w:instrText xml:space="preserve"> PAGE   \* MERGEFORMAT </w:instrText>
    </w:r>
    <w:r w:rsidR="004E6BB9" w:rsidRPr="00B87855">
      <w:rPr>
        <w:rFonts w:ascii="Aptos" w:hAnsi="Aptos"/>
        <w:smallCaps/>
        <w:szCs w:val="22"/>
        <w:lang w:val="en-GB"/>
      </w:rPr>
      <w:fldChar w:fldCharType="separate"/>
    </w:r>
    <w:r w:rsidR="004E6BB9" w:rsidRPr="00B87855">
      <w:rPr>
        <w:rFonts w:ascii="Aptos" w:hAnsi="Aptos"/>
        <w:smallCaps/>
        <w:szCs w:val="22"/>
        <w:lang w:val="en-GB"/>
      </w:rPr>
      <w:t>1</w:t>
    </w:r>
    <w:r w:rsidR="004E6BB9" w:rsidRPr="00B87855">
      <w:rPr>
        <w:rFonts w:ascii="Aptos" w:hAnsi="Aptos"/>
        <w:smallCaps/>
        <w:szCs w:val="22"/>
        <w:lang w:val="en-G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9F818" w14:textId="77777777" w:rsidR="00F35077" w:rsidRPr="00AF68CA" w:rsidRDefault="00F35077" w:rsidP="00DC29D8">
    <w:pPr>
      <w:pStyle w:val="Footer"/>
      <w:pBdr>
        <w:top w:val="single" w:sz="12" w:space="1" w:color="84B44F"/>
      </w:pBdr>
    </w:pPr>
    <w:r w:rsidRPr="00750E90">
      <w:rPr>
        <w:smallCaps/>
      </w:rPr>
      <w:t>Anticancer Fund</w:t>
    </w:r>
    <w:r>
      <w:rPr>
        <w:smallCaps/>
      </w:rPr>
      <w:t xml:space="preserve"> </w:t>
    </w:r>
    <w:r>
      <w:rPr>
        <w:smallCaps/>
      </w:rPr>
      <w:tab/>
    </w:r>
    <w:r>
      <w:rPr>
        <w:smallCaps/>
      </w:rPr>
      <w:tab/>
    </w:r>
    <w:r w:rsidRPr="001B402E">
      <w:rPr>
        <w:smallCaps/>
      </w:rPr>
      <w:t>RFA</w:t>
    </w:r>
    <w:r>
      <w:rPr>
        <w:smallCaps/>
      </w:rPr>
      <w:t xml:space="preserve"> </w:t>
    </w:r>
    <w:r w:rsidRPr="00E67079">
      <w:rPr>
        <w:smallCaps/>
      </w:rPr>
      <w:t xml:space="preserve">Secondary Analysis </w:t>
    </w:r>
    <w:r>
      <w:rPr>
        <w:smallCaps/>
      </w:rPr>
      <w:t>2025</w:t>
    </w:r>
    <w:r>
      <w:rPr>
        <w:smallCaps/>
      </w:rPr>
      <w:br/>
      <w:t>General information</w:t>
    </w:r>
    <w:r w:rsidRPr="00281CAE">
      <w:rPr>
        <w:smallCaps/>
      </w:rPr>
      <w:t xml:space="preserve"> </w:t>
    </w:r>
    <w:r>
      <w:rPr>
        <w:smallCaps/>
      </w:rPr>
      <w:tab/>
    </w:r>
    <w:r>
      <w:rPr>
        <w:smallCaps/>
      </w:rPr>
      <w:tab/>
    </w:r>
    <w:r w:rsidR="002D264E" w:rsidRPr="002D264E">
      <w:rPr>
        <w:smallCaps/>
      </w:rPr>
      <w:fldChar w:fldCharType="begin"/>
    </w:r>
    <w:r w:rsidR="002D264E" w:rsidRPr="002D264E">
      <w:rPr>
        <w:smallCaps/>
      </w:rPr>
      <w:instrText xml:space="preserve"> PAGE   \* MERGEFORMAT </w:instrText>
    </w:r>
    <w:r w:rsidR="002D264E" w:rsidRPr="002D264E">
      <w:rPr>
        <w:smallCaps/>
      </w:rPr>
      <w:fldChar w:fldCharType="separate"/>
    </w:r>
    <w:r w:rsidR="002D264E" w:rsidRPr="002D264E">
      <w:rPr>
        <w:smallCaps/>
        <w:noProof/>
      </w:rPr>
      <w:t>1</w:t>
    </w:r>
    <w:r w:rsidR="002D264E" w:rsidRPr="002D264E">
      <w:rPr>
        <w:smallCaps/>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E8F6D" w14:textId="66358B75" w:rsidR="00AE6BBE" w:rsidRPr="00B87855" w:rsidRDefault="009C4D78" w:rsidP="00A56AA6">
    <w:pPr>
      <w:pStyle w:val="Footer"/>
      <w:pBdr>
        <w:top w:val="single" w:sz="12" w:space="1" w:color="6EBE44"/>
      </w:pBdr>
      <w:rPr>
        <w:rFonts w:ascii="Aptos" w:hAnsi="Aptos"/>
        <w:smallCaps/>
        <w:lang w:val="en-GB"/>
      </w:rPr>
    </w:pPr>
    <w:r w:rsidRPr="00B87855">
      <w:rPr>
        <w:rFonts w:ascii="Aptos" w:hAnsi="Aptos"/>
        <w:smallCaps/>
        <w:lang w:val="en-GB"/>
      </w:rPr>
      <w:t>Application Form</w:t>
    </w:r>
    <w:r w:rsidR="00AE6BBE" w:rsidRPr="00B87855">
      <w:rPr>
        <w:rFonts w:ascii="Aptos" w:hAnsi="Aptos"/>
        <w:smallCaps/>
        <w:lang w:val="en-GB"/>
      </w:rPr>
      <w:tab/>
    </w:r>
    <w:r w:rsidR="00AE6BBE" w:rsidRPr="00B87855">
      <w:rPr>
        <w:rFonts w:ascii="Aptos" w:hAnsi="Aptos"/>
        <w:smallCaps/>
        <w:lang w:val="en-GB"/>
      </w:rPr>
      <w:tab/>
    </w:r>
    <w:r w:rsidR="00B34945" w:rsidRPr="00B87855">
      <w:rPr>
        <w:rFonts w:ascii="Aptos" w:hAnsi="Aptos"/>
        <w:smallCaps/>
        <w:lang w:val="en-GB"/>
      </w:rPr>
      <w:t>CfRP Amplify</w:t>
    </w:r>
    <w:r w:rsidR="00AE6BBE" w:rsidRPr="00B87855">
      <w:rPr>
        <w:rFonts w:ascii="Aptos" w:hAnsi="Aptos"/>
        <w:smallCaps/>
        <w:lang w:val="en-GB"/>
      </w:rPr>
      <w:br/>
    </w:r>
    <w:r w:rsidR="00387AEA" w:rsidRPr="00B87855">
      <w:rPr>
        <w:rFonts w:ascii="Aptos" w:hAnsi="Aptos"/>
        <w:smallCaps/>
        <w:szCs w:val="22"/>
        <w:lang w:val="en-GB"/>
      </w:rPr>
      <w:t>202</w:t>
    </w:r>
    <w:r w:rsidR="00B34945" w:rsidRPr="00B87855">
      <w:rPr>
        <w:rFonts w:ascii="Aptos" w:hAnsi="Aptos"/>
        <w:smallCaps/>
        <w:szCs w:val="22"/>
        <w:lang w:val="en-GB"/>
      </w:rPr>
      <w:t>6</w:t>
    </w:r>
    <w:r w:rsidR="004E6BB9" w:rsidRPr="00B87855">
      <w:rPr>
        <w:rFonts w:ascii="Aptos" w:hAnsi="Aptos"/>
        <w:smallCaps/>
        <w:szCs w:val="22"/>
        <w:lang w:val="en-GB"/>
      </w:rPr>
      <w:tab/>
    </w:r>
    <w:r w:rsidR="004E6BB9" w:rsidRPr="00B87855">
      <w:rPr>
        <w:rFonts w:ascii="Aptos" w:hAnsi="Aptos"/>
        <w:smallCaps/>
        <w:szCs w:val="22"/>
        <w:lang w:val="en-GB"/>
      </w:rPr>
      <w:tab/>
    </w:r>
    <w:r w:rsidR="004E6BB9" w:rsidRPr="00B87855">
      <w:rPr>
        <w:rFonts w:ascii="Aptos" w:hAnsi="Aptos"/>
        <w:smallCaps/>
        <w:szCs w:val="22"/>
        <w:lang w:val="en-GB"/>
      </w:rPr>
      <w:fldChar w:fldCharType="begin"/>
    </w:r>
    <w:r w:rsidR="004E6BB9" w:rsidRPr="00B87855">
      <w:rPr>
        <w:rFonts w:ascii="Aptos" w:hAnsi="Aptos"/>
        <w:smallCaps/>
        <w:szCs w:val="22"/>
        <w:lang w:val="en-GB"/>
      </w:rPr>
      <w:instrText xml:space="preserve"> PAGE   \* MERGEFORMAT </w:instrText>
    </w:r>
    <w:r w:rsidR="004E6BB9" w:rsidRPr="00B87855">
      <w:rPr>
        <w:rFonts w:ascii="Aptos" w:hAnsi="Aptos"/>
        <w:smallCaps/>
        <w:szCs w:val="22"/>
        <w:lang w:val="en-GB"/>
      </w:rPr>
      <w:fldChar w:fldCharType="separate"/>
    </w:r>
    <w:r w:rsidR="004E6BB9" w:rsidRPr="00B87855">
      <w:rPr>
        <w:rFonts w:ascii="Aptos" w:hAnsi="Aptos"/>
        <w:smallCaps/>
        <w:szCs w:val="22"/>
        <w:lang w:val="en-GB"/>
      </w:rPr>
      <w:t>1</w:t>
    </w:r>
    <w:r w:rsidR="004E6BB9" w:rsidRPr="00B87855">
      <w:rPr>
        <w:rFonts w:ascii="Aptos" w:hAnsi="Aptos"/>
        <w:smallCaps/>
        <w:szCs w:val="22"/>
        <w:lang w:val="en-GB"/>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E22FA" w14:textId="77777777" w:rsidR="00AE6BBE" w:rsidRPr="00AF68CA" w:rsidRDefault="00AE6BBE" w:rsidP="00DC29D8">
    <w:pPr>
      <w:pStyle w:val="Footer"/>
      <w:pBdr>
        <w:top w:val="single" w:sz="12" w:space="1" w:color="84B44F"/>
      </w:pBdr>
    </w:pPr>
    <w:r w:rsidRPr="00750E90">
      <w:rPr>
        <w:smallCaps/>
      </w:rPr>
      <w:t>Anticancer Fund</w:t>
    </w:r>
    <w:r>
      <w:rPr>
        <w:smallCaps/>
      </w:rPr>
      <w:t xml:space="preserve"> </w:t>
    </w:r>
    <w:r>
      <w:rPr>
        <w:smallCaps/>
      </w:rPr>
      <w:tab/>
    </w:r>
    <w:r>
      <w:rPr>
        <w:smallCaps/>
      </w:rPr>
      <w:tab/>
    </w:r>
    <w:r w:rsidRPr="001B402E">
      <w:rPr>
        <w:smallCaps/>
      </w:rPr>
      <w:t>RFA</w:t>
    </w:r>
    <w:r>
      <w:rPr>
        <w:smallCaps/>
      </w:rPr>
      <w:t xml:space="preserve"> </w:t>
    </w:r>
    <w:r w:rsidRPr="00E67079">
      <w:rPr>
        <w:smallCaps/>
      </w:rPr>
      <w:t>Secondary Analysis of Trial Data</w:t>
    </w:r>
    <w:r>
      <w:rPr>
        <w:smallCaps/>
      </w:rPr>
      <w:t xml:space="preserve"> 2025</w:t>
    </w:r>
    <w:r>
      <w:rPr>
        <w:smallCaps/>
      </w:rPr>
      <w:br/>
      <w:t>General information</w:t>
    </w:r>
    <w:r w:rsidRPr="00281CAE">
      <w:rPr>
        <w:smallCaps/>
      </w:rPr>
      <w:t xml:space="preserve"> </w:t>
    </w:r>
    <w:r>
      <w:rPr>
        <w:smallCaps/>
      </w:rPr>
      <w:tab/>
    </w:r>
    <w:r>
      <w:rPr>
        <w:smallCaps/>
      </w:rPr>
      <w:tab/>
    </w:r>
    <w:r w:rsidR="004E6BB9" w:rsidRPr="004E6BB9">
      <w:rPr>
        <w:smallCaps/>
      </w:rPr>
      <w:fldChar w:fldCharType="begin"/>
    </w:r>
    <w:r w:rsidR="004E6BB9" w:rsidRPr="004E6BB9">
      <w:rPr>
        <w:smallCaps/>
      </w:rPr>
      <w:instrText xml:space="preserve"> PAGE   \* MERGEFORMAT </w:instrText>
    </w:r>
    <w:r w:rsidR="004E6BB9" w:rsidRPr="004E6BB9">
      <w:rPr>
        <w:smallCaps/>
      </w:rPr>
      <w:fldChar w:fldCharType="separate"/>
    </w:r>
    <w:r w:rsidR="004E6BB9" w:rsidRPr="004E6BB9">
      <w:rPr>
        <w:smallCaps/>
        <w:noProof/>
      </w:rPr>
      <w:t>1</w:t>
    </w:r>
    <w:r w:rsidR="004E6BB9" w:rsidRPr="004E6BB9">
      <w:rPr>
        <w:smallCaps/>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B00E1" w14:textId="5D83A1E4" w:rsidR="00387AEA" w:rsidRPr="00A56AA6" w:rsidRDefault="00387AEA" w:rsidP="00A56AA6">
    <w:pPr>
      <w:pStyle w:val="Footer"/>
      <w:pBdr>
        <w:top w:val="single" w:sz="12" w:space="1" w:color="6EBE44"/>
      </w:pBdr>
      <w:rPr>
        <w:smallCaps/>
        <w:lang w:val="en-GB"/>
      </w:rPr>
    </w:pPr>
    <w:r>
      <w:rPr>
        <w:smallCaps/>
        <w:lang w:val="en-GB"/>
      </w:rPr>
      <w:t>References</w:t>
    </w:r>
    <w:r>
      <w:rPr>
        <w:smallCaps/>
        <w:lang w:val="en-GB"/>
      </w:rPr>
      <w:tab/>
    </w:r>
    <w:r>
      <w:rPr>
        <w:smallCaps/>
        <w:lang w:val="en-GB"/>
      </w:rPr>
      <w:tab/>
    </w:r>
    <w:r w:rsidR="00810FE8">
      <w:rPr>
        <w:smallCaps/>
        <w:lang w:val="en-GB"/>
      </w:rPr>
      <w:t>CfRP Amplify</w:t>
    </w:r>
    <w:r>
      <w:rPr>
        <w:smallCaps/>
        <w:lang w:val="en-GB"/>
      </w:rPr>
      <w:br/>
    </w:r>
    <w:r>
      <w:rPr>
        <w:smallCaps/>
        <w:szCs w:val="22"/>
        <w:lang w:val="en-GB"/>
      </w:rPr>
      <w:t>202</w:t>
    </w:r>
    <w:r w:rsidR="00B34945">
      <w:rPr>
        <w:smallCaps/>
        <w:szCs w:val="22"/>
        <w:lang w:val="en-GB"/>
      </w:rPr>
      <w:t>6</w:t>
    </w:r>
    <w:r>
      <w:rPr>
        <w:smallCaps/>
        <w:szCs w:val="22"/>
        <w:lang w:val="en-GB"/>
      </w:rPr>
      <w:tab/>
    </w:r>
    <w:r>
      <w:rPr>
        <w:smallCaps/>
        <w:szCs w:val="22"/>
        <w:lang w:val="en-GB"/>
      </w:rPr>
      <w:tab/>
    </w:r>
    <w:r w:rsidRPr="004E6BB9">
      <w:rPr>
        <w:smallCaps/>
        <w:szCs w:val="22"/>
        <w:lang w:val="en-GB"/>
      </w:rPr>
      <w:fldChar w:fldCharType="begin"/>
    </w:r>
    <w:r w:rsidRPr="004E6BB9">
      <w:rPr>
        <w:smallCaps/>
        <w:szCs w:val="22"/>
        <w:lang w:val="en-GB"/>
      </w:rPr>
      <w:instrText xml:space="preserve"> PAGE   \* MERGEFORMAT </w:instrText>
    </w:r>
    <w:r w:rsidRPr="004E6BB9">
      <w:rPr>
        <w:smallCaps/>
        <w:szCs w:val="22"/>
        <w:lang w:val="en-GB"/>
      </w:rPr>
      <w:fldChar w:fldCharType="separate"/>
    </w:r>
    <w:r w:rsidRPr="004E6BB9">
      <w:rPr>
        <w:smallCaps/>
        <w:szCs w:val="22"/>
        <w:lang w:val="en-GB"/>
      </w:rPr>
      <w:t>1</w:t>
    </w:r>
    <w:r w:rsidRPr="004E6BB9">
      <w:rPr>
        <w:smallCaps/>
        <w:szCs w:val="22"/>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902F3" w14:textId="77777777" w:rsidR="002B0997" w:rsidRDefault="002B0997" w:rsidP="009408E0">
      <w:r>
        <w:separator/>
      </w:r>
    </w:p>
  </w:footnote>
  <w:footnote w:type="continuationSeparator" w:id="0">
    <w:p w14:paraId="7277EF9A" w14:textId="77777777" w:rsidR="002B0997" w:rsidRDefault="002B0997" w:rsidP="009408E0">
      <w:r>
        <w:continuationSeparator/>
      </w:r>
    </w:p>
  </w:footnote>
  <w:footnote w:type="continuationNotice" w:id="1">
    <w:p w14:paraId="0B1778C5" w14:textId="77777777" w:rsidR="002B0997" w:rsidRDefault="002B09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01E0" w14:textId="77777777" w:rsidR="008F2284" w:rsidRPr="006C35ED" w:rsidRDefault="008F2284" w:rsidP="003C5BE3">
    <w:pPr>
      <w:pStyle w:val="Header"/>
      <w:jc w:val="right"/>
    </w:pPr>
    <w:r>
      <w:tab/>
    </w:r>
    <w:r>
      <w:tab/>
    </w:r>
    <w:r w:rsidR="00317F1E">
      <w:rPr>
        <w:noProof/>
      </w:rPr>
      <w:drawing>
        <wp:inline distT="0" distB="0" distL="0" distR="0" wp14:anchorId="1FCAFD2F" wp14:editId="495FC1A0">
          <wp:extent cx="766548" cy="277197"/>
          <wp:effectExtent l="0" t="0" r="0" b="8890"/>
          <wp:docPr id="517948111" name="Picture 517948111" descr="A picture containing clock,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783434" cy="283303"/>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12065" w14:textId="77777777" w:rsidR="002E6142" w:rsidRDefault="003C5BE3" w:rsidP="002E6142">
    <w:pPr>
      <w:pStyle w:val="Header"/>
      <w:jc w:val="right"/>
    </w:pPr>
    <w:r>
      <w:rPr>
        <w:noProof/>
      </w:rPr>
      <w:drawing>
        <wp:inline distT="0" distB="0" distL="0" distR="0" wp14:anchorId="4F0E73B7" wp14:editId="787A17BB">
          <wp:extent cx="766548" cy="277197"/>
          <wp:effectExtent l="0" t="0" r="0" b="8890"/>
          <wp:docPr id="351877209" name="Picture 351877209" descr="A picture containing clock,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783434" cy="28330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B3A1B"/>
    <w:multiLevelType w:val="multilevel"/>
    <w:tmpl w:val="3474C76C"/>
    <w:lvl w:ilvl="0">
      <w:start w:val="1"/>
      <w:numFmt w:val="decimal"/>
      <w:lvlText w:val="%1."/>
      <w:lvlJc w:val="left"/>
      <w:pPr>
        <w:tabs>
          <w:tab w:val="num" w:pos="720"/>
        </w:tabs>
        <w:ind w:left="720" w:hanging="360"/>
      </w:pPr>
      <w:rPr>
        <w:i w:val="0"/>
        <w:i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9A58DD"/>
    <w:multiLevelType w:val="hybridMultilevel"/>
    <w:tmpl w:val="DFA8B60E"/>
    <w:lvl w:ilvl="0" w:tplc="CA8872CE">
      <w:start w:val="1"/>
      <w:numFmt w:val="bullet"/>
      <w:lvlText w:val="•"/>
      <w:lvlJc w:val="left"/>
      <w:pPr>
        <w:tabs>
          <w:tab w:val="num" w:pos="720"/>
        </w:tabs>
        <w:ind w:left="720" w:hanging="360"/>
      </w:pPr>
      <w:rPr>
        <w:rFonts w:ascii="Arial" w:hAnsi="Arial" w:hint="default"/>
      </w:rPr>
    </w:lvl>
    <w:lvl w:ilvl="1" w:tplc="DA64A7BA" w:tentative="1">
      <w:start w:val="1"/>
      <w:numFmt w:val="bullet"/>
      <w:lvlText w:val="•"/>
      <w:lvlJc w:val="left"/>
      <w:pPr>
        <w:tabs>
          <w:tab w:val="num" w:pos="1440"/>
        </w:tabs>
        <w:ind w:left="1440" w:hanging="360"/>
      </w:pPr>
      <w:rPr>
        <w:rFonts w:ascii="Arial" w:hAnsi="Arial" w:hint="default"/>
      </w:rPr>
    </w:lvl>
    <w:lvl w:ilvl="2" w:tplc="01B6F050" w:tentative="1">
      <w:start w:val="1"/>
      <w:numFmt w:val="bullet"/>
      <w:lvlText w:val="•"/>
      <w:lvlJc w:val="left"/>
      <w:pPr>
        <w:tabs>
          <w:tab w:val="num" w:pos="2160"/>
        </w:tabs>
        <w:ind w:left="2160" w:hanging="360"/>
      </w:pPr>
      <w:rPr>
        <w:rFonts w:ascii="Arial" w:hAnsi="Arial" w:hint="default"/>
      </w:rPr>
    </w:lvl>
    <w:lvl w:ilvl="3" w:tplc="BDDC2FAA" w:tentative="1">
      <w:start w:val="1"/>
      <w:numFmt w:val="bullet"/>
      <w:lvlText w:val="•"/>
      <w:lvlJc w:val="left"/>
      <w:pPr>
        <w:tabs>
          <w:tab w:val="num" w:pos="2880"/>
        </w:tabs>
        <w:ind w:left="2880" w:hanging="360"/>
      </w:pPr>
      <w:rPr>
        <w:rFonts w:ascii="Arial" w:hAnsi="Arial" w:hint="default"/>
      </w:rPr>
    </w:lvl>
    <w:lvl w:ilvl="4" w:tplc="DC867B42" w:tentative="1">
      <w:start w:val="1"/>
      <w:numFmt w:val="bullet"/>
      <w:lvlText w:val="•"/>
      <w:lvlJc w:val="left"/>
      <w:pPr>
        <w:tabs>
          <w:tab w:val="num" w:pos="3600"/>
        </w:tabs>
        <w:ind w:left="3600" w:hanging="360"/>
      </w:pPr>
      <w:rPr>
        <w:rFonts w:ascii="Arial" w:hAnsi="Arial" w:hint="default"/>
      </w:rPr>
    </w:lvl>
    <w:lvl w:ilvl="5" w:tplc="06AA0E18" w:tentative="1">
      <w:start w:val="1"/>
      <w:numFmt w:val="bullet"/>
      <w:lvlText w:val="•"/>
      <w:lvlJc w:val="left"/>
      <w:pPr>
        <w:tabs>
          <w:tab w:val="num" w:pos="4320"/>
        </w:tabs>
        <w:ind w:left="4320" w:hanging="360"/>
      </w:pPr>
      <w:rPr>
        <w:rFonts w:ascii="Arial" w:hAnsi="Arial" w:hint="default"/>
      </w:rPr>
    </w:lvl>
    <w:lvl w:ilvl="6" w:tplc="1EDEA4CA" w:tentative="1">
      <w:start w:val="1"/>
      <w:numFmt w:val="bullet"/>
      <w:lvlText w:val="•"/>
      <w:lvlJc w:val="left"/>
      <w:pPr>
        <w:tabs>
          <w:tab w:val="num" w:pos="5040"/>
        </w:tabs>
        <w:ind w:left="5040" w:hanging="360"/>
      </w:pPr>
      <w:rPr>
        <w:rFonts w:ascii="Arial" w:hAnsi="Arial" w:hint="default"/>
      </w:rPr>
    </w:lvl>
    <w:lvl w:ilvl="7" w:tplc="575E2E68" w:tentative="1">
      <w:start w:val="1"/>
      <w:numFmt w:val="bullet"/>
      <w:lvlText w:val="•"/>
      <w:lvlJc w:val="left"/>
      <w:pPr>
        <w:tabs>
          <w:tab w:val="num" w:pos="5760"/>
        </w:tabs>
        <w:ind w:left="5760" w:hanging="360"/>
      </w:pPr>
      <w:rPr>
        <w:rFonts w:ascii="Arial" w:hAnsi="Arial" w:hint="default"/>
      </w:rPr>
    </w:lvl>
    <w:lvl w:ilvl="8" w:tplc="C554B26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81509FE"/>
    <w:multiLevelType w:val="hybridMultilevel"/>
    <w:tmpl w:val="120CBD94"/>
    <w:lvl w:ilvl="0" w:tplc="D40C8400">
      <w:start w:val="1"/>
      <w:numFmt w:val="bullet"/>
      <w:lvlText w:val="•"/>
      <w:lvlJc w:val="left"/>
      <w:pPr>
        <w:ind w:left="1440" w:hanging="360"/>
      </w:pPr>
      <w:rPr>
        <w:rFonts w:ascii="Arial" w:hAnsi="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B6C2C33"/>
    <w:multiLevelType w:val="hybridMultilevel"/>
    <w:tmpl w:val="A2E47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CC18C0"/>
    <w:multiLevelType w:val="hybridMultilevel"/>
    <w:tmpl w:val="F78A08A6"/>
    <w:lvl w:ilvl="0" w:tplc="469C4018">
      <w:start w:val="1"/>
      <w:numFmt w:val="bullet"/>
      <w:lvlText w:val=""/>
      <w:lvlJc w:val="left"/>
      <w:pPr>
        <w:ind w:left="641" w:hanging="357"/>
      </w:pPr>
      <w:rPr>
        <w:rFonts w:ascii="Wingdings" w:hAnsi="Wingdings" w:hint="default"/>
      </w:rPr>
    </w:lvl>
    <w:lvl w:ilvl="1" w:tplc="24FC47B4">
      <w:start w:val="1"/>
      <w:numFmt w:val="bullet"/>
      <w:lvlText w:val="o"/>
      <w:lvlJc w:val="left"/>
      <w:pPr>
        <w:ind w:left="1208" w:hanging="357"/>
      </w:pPr>
      <w:rPr>
        <w:rFonts w:ascii="Courier New" w:hAnsi="Courier New" w:hint="default"/>
      </w:rPr>
    </w:lvl>
    <w:lvl w:ilvl="2" w:tplc="4028C524">
      <w:start w:val="1"/>
      <w:numFmt w:val="bullet"/>
      <w:lvlText w:val=""/>
      <w:lvlJc w:val="left"/>
      <w:pPr>
        <w:ind w:left="1775" w:hanging="357"/>
      </w:pPr>
      <w:rPr>
        <w:rFonts w:ascii="Wingdings" w:hAnsi="Wingdings" w:hint="default"/>
      </w:rPr>
    </w:lvl>
    <w:lvl w:ilvl="3" w:tplc="80AE1298">
      <w:start w:val="1"/>
      <w:numFmt w:val="bullet"/>
      <w:lvlText w:val=""/>
      <w:lvlJc w:val="left"/>
      <w:pPr>
        <w:ind w:left="2342" w:hanging="357"/>
      </w:pPr>
      <w:rPr>
        <w:rFonts w:ascii="Symbol" w:hAnsi="Symbol" w:hint="default"/>
      </w:rPr>
    </w:lvl>
    <w:lvl w:ilvl="4" w:tplc="A216D2F8">
      <w:start w:val="1"/>
      <w:numFmt w:val="bullet"/>
      <w:lvlText w:val="o"/>
      <w:lvlJc w:val="left"/>
      <w:pPr>
        <w:ind w:left="2909" w:hanging="357"/>
      </w:pPr>
      <w:rPr>
        <w:rFonts w:ascii="Courier New" w:hAnsi="Courier New" w:cs="Courier New" w:hint="default"/>
      </w:rPr>
    </w:lvl>
    <w:lvl w:ilvl="5" w:tplc="049EA110">
      <w:start w:val="1"/>
      <w:numFmt w:val="bullet"/>
      <w:lvlText w:val=""/>
      <w:lvlJc w:val="left"/>
      <w:pPr>
        <w:ind w:left="3476" w:hanging="357"/>
      </w:pPr>
      <w:rPr>
        <w:rFonts w:ascii="Wingdings" w:hAnsi="Wingdings" w:hint="default"/>
      </w:rPr>
    </w:lvl>
    <w:lvl w:ilvl="6" w:tplc="8EEA1F32">
      <w:start w:val="1"/>
      <w:numFmt w:val="bullet"/>
      <w:lvlText w:val=""/>
      <w:lvlJc w:val="left"/>
      <w:pPr>
        <w:ind w:left="4043" w:hanging="357"/>
      </w:pPr>
      <w:rPr>
        <w:rFonts w:ascii="Symbol" w:hAnsi="Symbol" w:hint="default"/>
      </w:rPr>
    </w:lvl>
    <w:lvl w:ilvl="7" w:tplc="33521F40">
      <w:start w:val="1"/>
      <w:numFmt w:val="bullet"/>
      <w:lvlText w:val="o"/>
      <w:lvlJc w:val="left"/>
      <w:pPr>
        <w:ind w:left="4610" w:hanging="357"/>
      </w:pPr>
      <w:rPr>
        <w:rFonts w:ascii="Courier New" w:hAnsi="Courier New" w:cs="Courier New" w:hint="default"/>
      </w:rPr>
    </w:lvl>
    <w:lvl w:ilvl="8" w:tplc="20C215DE">
      <w:start w:val="1"/>
      <w:numFmt w:val="bullet"/>
      <w:lvlText w:val=""/>
      <w:lvlJc w:val="left"/>
      <w:pPr>
        <w:ind w:left="5177" w:hanging="357"/>
      </w:pPr>
      <w:rPr>
        <w:rFonts w:ascii="Wingdings" w:hAnsi="Wingdings" w:hint="default"/>
      </w:rPr>
    </w:lvl>
  </w:abstractNum>
  <w:abstractNum w:abstractNumId="5" w15:restartNumberingAfterBreak="0">
    <w:nsid w:val="2FD11F3E"/>
    <w:multiLevelType w:val="hybridMultilevel"/>
    <w:tmpl w:val="742EA934"/>
    <w:lvl w:ilvl="0" w:tplc="0809000D">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33434892"/>
    <w:multiLevelType w:val="hybridMultilevel"/>
    <w:tmpl w:val="76120032"/>
    <w:lvl w:ilvl="0" w:tplc="9A7AA76A">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71437FE"/>
    <w:multiLevelType w:val="hybridMultilevel"/>
    <w:tmpl w:val="99D613C6"/>
    <w:lvl w:ilvl="0" w:tplc="FC4ED146">
      <w:start w:val="1"/>
      <w:numFmt w:val="bullet"/>
      <w:lvlText w:val=""/>
      <w:lvlJc w:val="left"/>
      <w:pPr>
        <w:ind w:left="1080" w:hanging="360"/>
      </w:pPr>
      <w:rPr>
        <w:rFonts w:ascii="Symbol" w:hAnsi="Symbol"/>
      </w:rPr>
    </w:lvl>
    <w:lvl w:ilvl="1" w:tplc="1EE48D00">
      <w:start w:val="1"/>
      <w:numFmt w:val="bullet"/>
      <w:lvlText w:val=""/>
      <w:lvlJc w:val="left"/>
      <w:pPr>
        <w:ind w:left="1080" w:hanging="360"/>
      </w:pPr>
      <w:rPr>
        <w:rFonts w:ascii="Symbol" w:hAnsi="Symbol"/>
      </w:rPr>
    </w:lvl>
    <w:lvl w:ilvl="2" w:tplc="D1EE1F16">
      <w:start w:val="1"/>
      <w:numFmt w:val="bullet"/>
      <w:lvlText w:val=""/>
      <w:lvlJc w:val="left"/>
      <w:pPr>
        <w:ind w:left="1080" w:hanging="360"/>
      </w:pPr>
      <w:rPr>
        <w:rFonts w:ascii="Symbol" w:hAnsi="Symbol"/>
      </w:rPr>
    </w:lvl>
    <w:lvl w:ilvl="3" w:tplc="D3865D56">
      <w:start w:val="1"/>
      <w:numFmt w:val="bullet"/>
      <w:lvlText w:val=""/>
      <w:lvlJc w:val="left"/>
      <w:pPr>
        <w:ind w:left="1080" w:hanging="360"/>
      </w:pPr>
      <w:rPr>
        <w:rFonts w:ascii="Symbol" w:hAnsi="Symbol"/>
      </w:rPr>
    </w:lvl>
    <w:lvl w:ilvl="4" w:tplc="4488AB84">
      <w:start w:val="1"/>
      <w:numFmt w:val="bullet"/>
      <w:lvlText w:val=""/>
      <w:lvlJc w:val="left"/>
      <w:pPr>
        <w:ind w:left="1080" w:hanging="360"/>
      </w:pPr>
      <w:rPr>
        <w:rFonts w:ascii="Symbol" w:hAnsi="Symbol"/>
      </w:rPr>
    </w:lvl>
    <w:lvl w:ilvl="5" w:tplc="61A2EEC8">
      <w:start w:val="1"/>
      <w:numFmt w:val="bullet"/>
      <w:lvlText w:val=""/>
      <w:lvlJc w:val="left"/>
      <w:pPr>
        <w:ind w:left="1080" w:hanging="360"/>
      </w:pPr>
      <w:rPr>
        <w:rFonts w:ascii="Symbol" w:hAnsi="Symbol"/>
      </w:rPr>
    </w:lvl>
    <w:lvl w:ilvl="6" w:tplc="FC04D5E0">
      <w:start w:val="1"/>
      <w:numFmt w:val="bullet"/>
      <w:lvlText w:val=""/>
      <w:lvlJc w:val="left"/>
      <w:pPr>
        <w:ind w:left="1080" w:hanging="360"/>
      </w:pPr>
      <w:rPr>
        <w:rFonts w:ascii="Symbol" w:hAnsi="Symbol"/>
      </w:rPr>
    </w:lvl>
    <w:lvl w:ilvl="7" w:tplc="993AC298">
      <w:start w:val="1"/>
      <w:numFmt w:val="bullet"/>
      <w:lvlText w:val=""/>
      <w:lvlJc w:val="left"/>
      <w:pPr>
        <w:ind w:left="1080" w:hanging="360"/>
      </w:pPr>
      <w:rPr>
        <w:rFonts w:ascii="Symbol" w:hAnsi="Symbol"/>
      </w:rPr>
    </w:lvl>
    <w:lvl w:ilvl="8" w:tplc="FAD8C8F0">
      <w:start w:val="1"/>
      <w:numFmt w:val="bullet"/>
      <w:lvlText w:val=""/>
      <w:lvlJc w:val="left"/>
      <w:pPr>
        <w:ind w:left="1080" w:hanging="360"/>
      </w:pPr>
      <w:rPr>
        <w:rFonts w:ascii="Symbol" w:hAnsi="Symbol"/>
      </w:rPr>
    </w:lvl>
  </w:abstractNum>
  <w:abstractNum w:abstractNumId="8" w15:restartNumberingAfterBreak="0">
    <w:nsid w:val="40052FC7"/>
    <w:multiLevelType w:val="hybridMultilevel"/>
    <w:tmpl w:val="55BA2C22"/>
    <w:lvl w:ilvl="0" w:tplc="89D41C44">
      <w:start w:val="1"/>
      <w:numFmt w:val="bullet"/>
      <w:lvlText w:val=""/>
      <w:lvlJc w:val="left"/>
      <w:pPr>
        <w:ind w:left="1080" w:hanging="360"/>
      </w:pPr>
      <w:rPr>
        <w:rFonts w:ascii="Symbol" w:hAnsi="Symbol"/>
      </w:rPr>
    </w:lvl>
    <w:lvl w:ilvl="1" w:tplc="D724396C">
      <w:start w:val="1"/>
      <w:numFmt w:val="bullet"/>
      <w:lvlText w:val=""/>
      <w:lvlJc w:val="left"/>
      <w:pPr>
        <w:ind w:left="1080" w:hanging="360"/>
      </w:pPr>
      <w:rPr>
        <w:rFonts w:ascii="Symbol" w:hAnsi="Symbol"/>
      </w:rPr>
    </w:lvl>
    <w:lvl w:ilvl="2" w:tplc="5436104E">
      <w:start w:val="1"/>
      <w:numFmt w:val="bullet"/>
      <w:lvlText w:val=""/>
      <w:lvlJc w:val="left"/>
      <w:pPr>
        <w:ind w:left="1080" w:hanging="360"/>
      </w:pPr>
      <w:rPr>
        <w:rFonts w:ascii="Symbol" w:hAnsi="Symbol"/>
      </w:rPr>
    </w:lvl>
    <w:lvl w:ilvl="3" w:tplc="05945BEA">
      <w:start w:val="1"/>
      <w:numFmt w:val="bullet"/>
      <w:lvlText w:val=""/>
      <w:lvlJc w:val="left"/>
      <w:pPr>
        <w:ind w:left="1080" w:hanging="360"/>
      </w:pPr>
      <w:rPr>
        <w:rFonts w:ascii="Symbol" w:hAnsi="Symbol"/>
      </w:rPr>
    </w:lvl>
    <w:lvl w:ilvl="4" w:tplc="AE78D8E2">
      <w:start w:val="1"/>
      <w:numFmt w:val="bullet"/>
      <w:lvlText w:val=""/>
      <w:lvlJc w:val="left"/>
      <w:pPr>
        <w:ind w:left="1080" w:hanging="360"/>
      </w:pPr>
      <w:rPr>
        <w:rFonts w:ascii="Symbol" w:hAnsi="Symbol"/>
      </w:rPr>
    </w:lvl>
    <w:lvl w:ilvl="5" w:tplc="0ABE67D8">
      <w:start w:val="1"/>
      <w:numFmt w:val="bullet"/>
      <w:lvlText w:val=""/>
      <w:lvlJc w:val="left"/>
      <w:pPr>
        <w:ind w:left="1080" w:hanging="360"/>
      </w:pPr>
      <w:rPr>
        <w:rFonts w:ascii="Symbol" w:hAnsi="Symbol"/>
      </w:rPr>
    </w:lvl>
    <w:lvl w:ilvl="6" w:tplc="28468876">
      <w:start w:val="1"/>
      <w:numFmt w:val="bullet"/>
      <w:lvlText w:val=""/>
      <w:lvlJc w:val="left"/>
      <w:pPr>
        <w:ind w:left="1080" w:hanging="360"/>
      </w:pPr>
      <w:rPr>
        <w:rFonts w:ascii="Symbol" w:hAnsi="Symbol"/>
      </w:rPr>
    </w:lvl>
    <w:lvl w:ilvl="7" w:tplc="78D29324">
      <w:start w:val="1"/>
      <w:numFmt w:val="bullet"/>
      <w:lvlText w:val=""/>
      <w:lvlJc w:val="left"/>
      <w:pPr>
        <w:ind w:left="1080" w:hanging="360"/>
      </w:pPr>
      <w:rPr>
        <w:rFonts w:ascii="Symbol" w:hAnsi="Symbol"/>
      </w:rPr>
    </w:lvl>
    <w:lvl w:ilvl="8" w:tplc="3BAE0FDE">
      <w:start w:val="1"/>
      <w:numFmt w:val="bullet"/>
      <w:lvlText w:val=""/>
      <w:lvlJc w:val="left"/>
      <w:pPr>
        <w:ind w:left="1080" w:hanging="360"/>
      </w:pPr>
      <w:rPr>
        <w:rFonts w:ascii="Symbol" w:hAnsi="Symbol"/>
      </w:rPr>
    </w:lvl>
  </w:abstractNum>
  <w:abstractNum w:abstractNumId="9" w15:restartNumberingAfterBreak="0">
    <w:nsid w:val="571E6185"/>
    <w:multiLevelType w:val="hybridMultilevel"/>
    <w:tmpl w:val="0ECA9A5A"/>
    <w:lvl w:ilvl="0" w:tplc="0813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5BAE783E"/>
    <w:multiLevelType w:val="hybridMultilevel"/>
    <w:tmpl w:val="5CD4BC6E"/>
    <w:lvl w:ilvl="0" w:tplc="469C4018">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6325BFC"/>
    <w:multiLevelType w:val="hybridMultilevel"/>
    <w:tmpl w:val="35BA8EB6"/>
    <w:lvl w:ilvl="0" w:tplc="7386707C">
      <w:start w:val="1"/>
      <w:numFmt w:val="bullet"/>
      <w:lvlText w:val="•"/>
      <w:lvlJc w:val="left"/>
      <w:pPr>
        <w:tabs>
          <w:tab w:val="num" w:pos="720"/>
        </w:tabs>
        <w:ind w:left="720" w:hanging="360"/>
      </w:pPr>
      <w:rPr>
        <w:rFonts w:ascii="Arial" w:hAnsi="Arial" w:hint="default"/>
      </w:rPr>
    </w:lvl>
    <w:lvl w:ilvl="1" w:tplc="B1AC95FE" w:tentative="1">
      <w:start w:val="1"/>
      <w:numFmt w:val="bullet"/>
      <w:lvlText w:val="•"/>
      <w:lvlJc w:val="left"/>
      <w:pPr>
        <w:tabs>
          <w:tab w:val="num" w:pos="1440"/>
        </w:tabs>
        <w:ind w:left="1440" w:hanging="360"/>
      </w:pPr>
      <w:rPr>
        <w:rFonts w:ascii="Arial" w:hAnsi="Arial" w:hint="default"/>
      </w:rPr>
    </w:lvl>
    <w:lvl w:ilvl="2" w:tplc="D4823F4E" w:tentative="1">
      <w:start w:val="1"/>
      <w:numFmt w:val="bullet"/>
      <w:lvlText w:val="•"/>
      <w:lvlJc w:val="left"/>
      <w:pPr>
        <w:tabs>
          <w:tab w:val="num" w:pos="2160"/>
        </w:tabs>
        <w:ind w:left="2160" w:hanging="360"/>
      </w:pPr>
      <w:rPr>
        <w:rFonts w:ascii="Arial" w:hAnsi="Arial" w:hint="default"/>
      </w:rPr>
    </w:lvl>
    <w:lvl w:ilvl="3" w:tplc="1C52D79E" w:tentative="1">
      <w:start w:val="1"/>
      <w:numFmt w:val="bullet"/>
      <w:lvlText w:val="•"/>
      <w:lvlJc w:val="left"/>
      <w:pPr>
        <w:tabs>
          <w:tab w:val="num" w:pos="2880"/>
        </w:tabs>
        <w:ind w:left="2880" w:hanging="360"/>
      </w:pPr>
      <w:rPr>
        <w:rFonts w:ascii="Arial" w:hAnsi="Arial" w:hint="default"/>
      </w:rPr>
    </w:lvl>
    <w:lvl w:ilvl="4" w:tplc="61D4A042" w:tentative="1">
      <w:start w:val="1"/>
      <w:numFmt w:val="bullet"/>
      <w:lvlText w:val="•"/>
      <w:lvlJc w:val="left"/>
      <w:pPr>
        <w:tabs>
          <w:tab w:val="num" w:pos="3600"/>
        </w:tabs>
        <w:ind w:left="3600" w:hanging="360"/>
      </w:pPr>
      <w:rPr>
        <w:rFonts w:ascii="Arial" w:hAnsi="Arial" w:hint="default"/>
      </w:rPr>
    </w:lvl>
    <w:lvl w:ilvl="5" w:tplc="AA88D19A" w:tentative="1">
      <w:start w:val="1"/>
      <w:numFmt w:val="bullet"/>
      <w:lvlText w:val="•"/>
      <w:lvlJc w:val="left"/>
      <w:pPr>
        <w:tabs>
          <w:tab w:val="num" w:pos="4320"/>
        </w:tabs>
        <w:ind w:left="4320" w:hanging="360"/>
      </w:pPr>
      <w:rPr>
        <w:rFonts w:ascii="Arial" w:hAnsi="Arial" w:hint="default"/>
      </w:rPr>
    </w:lvl>
    <w:lvl w:ilvl="6" w:tplc="AEB04C42" w:tentative="1">
      <w:start w:val="1"/>
      <w:numFmt w:val="bullet"/>
      <w:lvlText w:val="•"/>
      <w:lvlJc w:val="left"/>
      <w:pPr>
        <w:tabs>
          <w:tab w:val="num" w:pos="5040"/>
        </w:tabs>
        <w:ind w:left="5040" w:hanging="360"/>
      </w:pPr>
      <w:rPr>
        <w:rFonts w:ascii="Arial" w:hAnsi="Arial" w:hint="default"/>
      </w:rPr>
    </w:lvl>
    <w:lvl w:ilvl="7" w:tplc="12FE1C22" w:tentative="1">
      <w:start w:val="1"/>
      <w:numFmt w:val="bullet"/>
      <w:lvlText w:val="•"/>
      <w:lvlJc w:val="left"/>
      <w:pPr>
        <w:tabs>
          <w:tab w:val="num" w:pos="5760"/>
        </w:tabs>
        <w:ind w:left="5760" w:hanging="360"/>
      </w:pPr>
      <w:rPr>
        <w:rFonts w:ascii="Arial" w:hAnsi="Arial" w:hint="default"/>
      </w:rPr>
    </w:lvl>
    <w:lvl w:ilvl="8" w:tplc="B59E1BD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6BEC118F"/>
    <w:multiLevelType w:val="hybridMultilevel"/>
    <w:tmpl w:val="76389F4A"/>
    <w:lvl w:ilvl="0" w:tplc="D40C8400">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3B529F3"/>
    <w:multiLevelType w:val="hybridMultilevel"/>
    <w:tmpl w:val="2A927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8A65A4B"/>
    <w:multiLevelType w:val="hybridMultilevel"/>
    <w:tmpl w:val="8F7AD324"/>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7B500B2F"/>
    <w:multiLevelType w:val="hybridMultilevel"/>
    <w:tmpl w:val="562071B6"/>
    <w:lvl w:ilvl="0" w:tplc="D40C8400">
      <w:start w:val="1"/>
      <w:numFmt w:val="bullet"/>
      <w:lvlText w:val="•"/>
      <w:lvlJc w:val="left"/>
      <w:pPr>
        <w:tabs>
          <w:tab w:val="num" w:pos="720"/>
        </w:tabs>
        <w:ind w:left="720" w:hanging="360"/>
      </w:pPr>
      <w:rPr>
        <w:rFonts w:ascii="Arial" w:hAnsi="Arial" w:hint="default"/>
      </w:rPr>
    </w:lvl>
    <w:lvl w:ilvl="1" w:tplc="7368F824" w:tentative="1">
      <w:start w:val="1"/>
      <w:numFmt w:val="bullet"/>
      <w:lvlText w:val="•"/>
      <w:lvlJc w:val="left"/>
      <w:pPr>
        <w:tabs>
          <w:tab w:val="num" w:pos="1440"/>
        </w:tabs>
        <w:ind w:left="1440" w:hanging="360"/>
      </w:pPr>
      <w:rPr>
        <w:rFonts w:ascii="Arial" w:hAnsi="Arial" w:hint="default"/>
      </w:rPr>
    </w:lvl>
    <w:lvl w:ilvl="2" w:tplc="3EDE4B2E" w:tentative="1">
      <w:start w:val="1"/>
      <w:numFmt w:val="bullet"/>
      <w:lvlText w:val="•"/>
      <w:lvlJc w:val="left"/>
      <w:pPr>
        <w:tabs>
          <w:tab w:val="num" w:pos="2160"/>
        </w:tabs>
        <w:ind w:left="2160" w:hanging="360"/>
      </w:pPr>
      <w:rPr>
        <w:rFonts w:ascii="Arial" w:hAnsi="Arial" w:hint="default"/>
      </w:rPr>
    </w:lvl>
    <w:lvl w:ilvl="3" w:tplc="77EC2560" w:tentative="1">
      <w:start w:val="1"/>
      <w:numFmt w:val="bullet"/>
      <w:lvlText w:val="•"/>
      <w:lvlJc w:val="left"/>
      <w:pPr>
        <w:tabs>
          <w:tab w:val="num" w:pos="2880"/>
        </w:tabs>
        <w:ind w:left="2880" w:hanging="360"/>
      </w:pPr>
      <w:rPr>
        <w:rFonts w:ascii="Arial" w:hAnsi="Arial" w:hint="default"/>
      </w:rPr>
    </w:lvl>
    <w:lvl w:ilvl="4" w:tplc="5AEC67BA" w:tentative="1">
      <w:start w:val="1"/>
      <w:numFmt w:val="bullet"/>
      <w:lvlText w:val="•"/>
      <w:lvlJc w:val="left"/>
      <w:pPr>
        <w:tabs>
          <w:tab w:val="num" w:pos="3600"/>
        </w:tabs>
        <w:ind w:left="3600" w:hanging="360"/>
      </w:pPr>
      <w:rPr>
        <w:rFonts w:ascii="Arial" w:hAnsi="Arial" w:hint="default"/>
      </w:rPr>
    </w:lvl>
    <w:lvl w:ilvl="5" w:tplc="C8A01B78" w:tentative="1">
      <w:start w:val="1"/>
      <w:numFmt w:val="bullet"/>
      <w:lvlText w:val="•"/>
      <w:lvlJc w:val="left"/>
      <w:pPr>
        <w:tabs>
          <w:tab w:val="num" w:pos="4320"/>
        </w:tabs>
        <w:ind w:left="4320" w:hanging="360"/>
      </w:pPr>
      <w:rPr>
        <w:rFonts w:ascii="Arial" w:hAnsi="Arial" w:hint="default"/>
      </w:rPr>
    </w:lvl>
    <w:lvl w:ilvl="6" w:tplc="2B863716" w:tentative="1">
      <w:start w:val="1"/>
      <w:numFmt w:val="bullet"/>
      <w:lvlText w:val="•"/>
      <w:lvlJc w:val="left"/>
      <w:pPr>
        <w:tabs>
          <w:tab w:val="num" w:pos="5040"/>
        </w:tabs>
        <w:ind w:left="5040" w:hanging="360"/>
      </w:pPr>
      <w:rPr>
        <w:rFonts w:ascii="Arial" w:hAnsi="Arial" w:hint="default"/>
      </w:rPr>
    </w:lvl>
    <w:lvl w:ilvl="7" w:tplc="AA8A2244" w:tentative="1">
      <w:start w:val="1"/>
      <w:numFmt w:val="bullet"/>
      <w:lvlText w:val="•"/>
      <w:lvlJc w:val="left"/>
      <w:pPr>
        <w:tabs>
          <w:tab w:val="num" w:pos="5760"/>
        </w:tabs>
        <w:ind w:left="5760" w:hanging="360"/>
      </w:pPr>
      <w:rPr>
        <w:rFonts w:ascii="Arial" w:hAnsi="Arial" w:hint="default"/>
      </w:rPr>
    </w:lvl>
    <w:lvl w:ilvl="8" w:tplc="13E21576" w:tentative="1">
      <w:start w:val="1"/>
      <w:numFmt w:val="bullet"/>
      <w:lvlText w:val="•"/>
      <w:lvlJc w:val="left"/>
      <w:pPr>
        <w:tabs>
          <w:tab w:val="num" w:pos="6480"/>
        </w:tabs>
        <w:ind w:left="6480" w:hanging="360"/>
      </w:pPr>
      <w:rPr>
        <w:rFonts w:ascii="Arial" w:hAnsi="Arial" w:hint="default"/>
      </w:rPr>
    </w:lvl>
  </w:abstractNum>
  <w:num w:numId="1" w16cid:durableId="865944110">
    <w:abstractNumId w:val="9"/>
  </w:num>
  <w:num w:numId="2" w16cid:durableId="1604727024">
    <w:abstractNumId w:val="10"/>
  </w:num>
  <w:num w:numId="3" w16cid:durableId="1016610937">
    <w:abstractNumId w:val="0"/>
  </w:num>
  <w:num w:numId="4" w16cid:durableId="699555175">
    <w:abstractNumId w:val="7"/>
  </w:num>
  <w:num w:numId="5" w16cid:durableId="949625899">
    <w:abstractNumId w:val="11"/>
  </w:num>
  <w:num w:numId="6" w16cid:durableId="453596862">
    <w:abstractNumId w:val="8"/>
  </w:num>
  <w:num w:numId="7" w16cid:durableId="1711298492">
    <w:abstractNumId w:val="15"/>
  </w:num>
  <w:num w:numId="8" w16cid:durableId="1431510777">
    <w:abstractNumId w:val="1"/>
  </w:num>
  <w:num w:numId="9" w16cid:durableId="2029675829">
    <w:abstractNumId w:val="13"/>
  </w:num>
  <w:num w:numId="10" w16cid:durableId="1715811204">
    <w:abstractNumId w:val="3"/>
  </w:num>
  <w:num w:numId="11" w16cid:durableId="1601332345">
    <w:abstractNumId w:val="12"/>
  </w:num>
  <w:num w:numId="12" w16cid:durableId="713234393">
    <w:abstractNumId w:val="2"/>
  </w:num>
  <w:num w:numId="13" w16cid:durableId="1295062528">
    <w:abstractNumId w:val="5"/>
  </w:num>
  <w:num w:numId="14" w16cid:durableId="365915160">
    <w:abstractNumId w:val="6"/>
  </w:num>
  <w:num w:numId="15" w16cid:durableId="800610455">
    <w:abstractNumId w:val="14"/>
  </w:num>
  <w:num w:numId="16" w16cid:durableId="370303254">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linkStyles/>
  <w:doNotTrackFormattin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945"/>
    <w:rsid w:val="00000967"/>
    <w:rsid w:val="00000D15"/>
    <w:rsid w:val="00001891"/>
    <w:rsid w:val="00001A3C"/>
    <w:rsid w:val="00004380"/>
    <w:rsid w:val="000049CA"/>
    <w:rsid w:val="00004B7A"/>
    <w:rsid w:val="000052FD"/>
    <w:rsid w:val="000054B2"/>
    <w:rsid w:val="00005890"/>
    <w:rsid w:val="00005E27"/>
    <w:rsid w:val="00006A93"/>
    <w:rsid w:val="00007E99"/>
    <w:rsid w:val="00007FE8"/>
    <w:rsid w:val="00010878"/>
    <w:rsid w:val="0001158C"/>
    <w:rsid w:val="00012339"/>
    <w:rsid w:val="0001309D"/>
    <w:rsid w:val="000136DC"/>
    <w:rsid w:val="00014602"/>
    <w:rsid w:val="0001589D"/>
    <w:rsid w:val="00015ADB"/>
    <w:rsid w:val="00016A98"/>
    <w:rsid w:val="000172D2"/>
    <w:rsid w:val="00017B63"/>
    <w:rsid w:val="00020D83"/>
    <w:rsid w:val="000212C3"/>
    <w:rsid w:val="0002203D"/>
    <w:rsid w:val="00022F03"/>
    <w:rsid w:val="00023138"/>
    <w:rsid w:val="0002481F"/>
    <w:rsid w:val="0002689E"/>
    <w:rsid w:val="00027B67"/>
    <w:rsid w:val="00027D4F"/>
    <w:rsid w:val="0003048C"/>
    <w:rsid w:val="00030CB6"/>
    <w:rsid w:val="00031720"/>
    <w:rsid w:val="00031D0C"/>
    <w:rsid w:val="00032885"/>
    <w:rsid w:val="00032AF3"/>
    <w:rsid w:val="00033544"/>
    <w:rsid w:val="00033D42"/>
    <w:rsid w:val="0003497D"/>
    <w:rsid w:val="00036BD3"/>
    <w:rsid w:val="00036C02"/>
    <w:rsid w:val="000411F6"/>
    <w:rsid w:val="00042F49"/>
    <w:rsid w:val="000442D0"/>
    <w:rsid w:val="000443C3"/>
    <w:rsid w:val="0004707B"/>
    <w:rsid w:val="00047742"/>
    <w:rsid w:val="00047840"/>
    <w:rsid w:val="00047DB7"/>
    <w:rsid w:val="00047E94"/>
    <w:rsid w:val="00050C66"/>
    <w:rsid w:val="00050F94"/>
    <w:rsid w:val="000517A6"/>
    <w:rsid w:val="000519B2"/>
    <w:rsid w:val="00051B5F"/>
    <w:rsid w:val="00051B91"/>
    <w:rsid w:val="00052776"/>
    <w:rsid w:val="00052D29"/>
    <w:rsid w:val="00052F31"/>
    <w:rsid w:val="00054045"/>
    <w:rsid w:val="00054708"/>
    <w:rsid w:val="000548BD"/>
    <w:rsid w:val="000553C4"/>
    <w:rsid w:val="000555F3"/>
    <w:rsid w:val="000558D6"/>
    <w:rsid w:val="000562E7"/>
    <w:rsid w:val="00057B71"/>
    <w:rsid w:val="0006129E"/>
    <w:rsid w:val="000613AF"/>
    <w:rsid w:val="00061A6B"/>
    <w:rsid w:val="00061DA2"/>
    <w:rsid w:val="0006201A"/>
    <w:rsid w:val="000646BC"/>
    <w:rsid w:val="0006492A"/>
    <w:rsid w:val="00064EEC"/>
    <w:rsid w:val="00065D36"/>
    <w:rsid w:val="000662EA"/>
    <w:rsid w:val="00067876"/>
    <w:rsid w:val="000678C7"/>
    <w:rsid w:val="000738E3"/>
    <w:rsid w:val="00073D20"/>
    <w:rsid w:val="000744EA"/>
    <w:rsid w:val="00074511"/>
    <w:rsid w:val="00074F3B"/>
    <w:rsid w:val="00075288"/>
    <w:rsid w:val="00075799"/>
    <w:rsid w:val="00076497"/>
    <w:rsid w:val="00077DC9"/>
    <w:rsid w:val="000810C6"/>
    <w:rsid w:val="000817A1"/>
    <w:rsid w:val="00081EB5"/>
    <w:rsid w:val="00081F8B"/>
    <w:rsid w:val="0008200F"/>
    <w:rsid w:val="00082454"/>
    <w:rsid w:val="0008249A"/>
    <w:rsid w:val="000825BA"/>
    <w:rsid w:val="0008277E"/>
    <w:rsid w:val="00084867"/>
    <w:rsid w:val="00084A60"/>
    <w:rsid w:val="00086302"/>
    <w:rsid w:val="00086611"/>
    <w:rsid w:val="000869E6"/>
    <w:rsid w:val="00086AD6"/>
    <w:rsid w:val="000873A2"/>
    <w:rsid w:val="00087591"/>
    <w:rsid w:val="00087A00"/>
    <w:rsid w:val="00087AA9"/>
    <w:rsid w:val="00087E49"/>
    <w:rsid w:val="00090AAF"/>
    <w:rsid w:val="00090B22"/>
    <w:rsid w:val="00091B2B"/>
    <w:rsid w:val="00091FE5"/>
    <w:rsid w:val="00092965"/>
    <w:rsid w:val="00092D28"/>
    <w:rsid w:val="00093C58"/>
    <w:rsid w:val="00093F0A"/>
    <w:rsid w:val="00095C29"/>
    <w:rsid w:val="0009697F"/>
    <w:rsid w:val="0009728D"/>
    <w:rsid w:val="000A0636"/>
    <w:rsid w:val="000A0BB3"/>
    <w:rsid w:val="000A0C16"/>
    <w:rsid w:val="000A1524"/>
    <w:rsid w:val="000A2901"/>
    <w:rsid w:val="000A2DC6"/>
    <w:rsid w:val="000A397B"/>
    <w:rsid w:val="000A3A23"/>
    <w:rsid w:val="000A4292"/>
    <w:rsid w:val="000A490D"/>
    <w:rsid w:val="000A491C"/>
    <w:rsid w:val="000A583B"/>
    <w:rsid w:val="000A5DC2"/>
    <w:rsid w:val="000A61CC"/>
    <w:rsid w:val="000A649B"/>
    <w:rsid w:val="000A7147"/>
    <w:rsid w:val="000A7D30"/>
    <w:rsid w:val="000B1C36"/>
    <w:rsid w:val="000B215A"/>
    <w:rsid w:val="000B29DD"/>
    <w:rsid w:val="000B2D75"/>
    <w:rsid w:val="000B2F72"/>
    <w:rsid w:val="000B32FB"/>
    <w:rsid w:val="000B39EF"/>
    <w:rsid w:val="000B3A79"/>
    <w:rsid w:val="000B4343"/>
    <w:rsid w:val="000B4474"/>
    <w:rsid w:val="000B4983"/>
    <w:rsid w:val="000B4FBF"/>
    <w:rsid w:val="000B6A86"/>
    <w:rsid w:val="000C0130"/>
    <w:rsid w:val="000C0409"/>
    <w:rsid w:val="000C1FED"/>
    <w:rsid w:val="000C2BED"/>
    <w:rsid w:val="000C370E"/>
    <w:rsid w:val="000C3D54"/>
    <w:rsid w:val="000C5BAC"/>
    <w:rsid w:val="000C5CAA"/>
    <w:rsid w:val="000C7017"/>
    <w:rsid w:val="000C75EA"/>
    <w:rsid w:val="000C7842"/>
    <w:rsid w:val="000C78BF"/>
    <w:rsid w:val="000D08D7"/>
    <w:rsid w:val="000D25F4"/>
    <w:rsid w:val="000D4755"/>
    <w:rsid w:val="000D67DF"/>
    <w:rsid w:val="000D6ADA"/>
    <w:rsid w:val="000D6EF8"/>
    <w:rsid w:val="000D7BDE"/>
    <w:rsid w:val="000D7D56"/>
    <w:rsid w:val="000D7F9D"/>
    <w:rsid w:val="000E08C4"/>
    <w:rsid w:val="000E0FC1"/>
    <w:rsid w:val="000E14E0"/>
    <w:rsid w:val="000E152C"/>
    <w:rsid w:val="000E1915"/>
    <w:rsid w:val="000E23F8"/>
    <w:rsid w:val="000E28F6"/>
    <w:rsid w:val="000E34BD"/>
    <w:rsid w:val="000E3CED"/>
    <w:rsid w:val="000E3D9D"/>
    <w:rsid w:val="000E4387"/>
    <w:rsid w:val="000E4989"/>
    <w:rsid w:val="000E6A6B"/>
    <w:rsid w:val="000E7879"/>
    <w:rsid w:val="000F022D"/>
    <w:rsid w:val="000F0EFD"/>
    <w:rsid w:val="000F1321"/>
    <w:rsid w:val="000F172A"/>
    <w:rsid w:val="000F1C94"/>
    <w:rsid w:val="000F32D0"/>
    <w:rsid w:val="000F3658"/>
    <w:rsid w:val="000F422D"/>
    <w:rsid w:val="000F4CBF"/>
    <w:rsid w:val="000F4FAB"/>
    <w:rsid w:val="00100493"/>
    <w:rsid w:val="00100639"/>
    <w:rsid w:val="00100925"/>
    <w:rsid w:val="00100EA1"/>
    <w:rsid w:val="00102742"/>
    <w:rsid w:val="0010377F"/>
    <w:rsid w:val="00104D03"/>
    <w:rsid w:val="00105849"/>
    <w:rsid w:val="00105DAF"/>
    <w:rsid w:val="0010644D"/>
    <w:rsid w:val="00106CE3"/>
    <w:rsid w:val="00110563"/>
    <w:rsid w:val="001108F0"/>
    <w:rsid w:val="00111981"/>
    <w:rsid w:val="001121BF"/>
    <w:rsid w:val="001125CD"/>
    <w:rsid w:val="0011307D"/>
    <w:rsid w:val="00113318"/>
    <w:rsid w:val="00115AAE"/>
    <w:rsid w:val="001163D7"/>
    <w:rsid w:val="001166EB"/>
    <w:rsid w:val="00117BAB"/>
    <w:rsid w:val="0012220B"/>
    <w:rsid w:val="00122DE0"/>
    <w:rsid w:val="00123889"/>
    <w:rsid w:val="00123B42"/>
    <w:rsid w:val="00124057"/>
    <w:rsid w:val="00124070"/>
    <w:rsid w:val="001240C7"/>
    <w:rsid w:val="001248EB"/>
    <w:rsid w:val="00124FDC"/>
    <w:rsid w:val="00125BBC"/>
    <w:rsid w:val="00125C22"/>
    <w:rsid w:val="00126847"/>
    <w:rsid w:val="00126CE6"/>
    <w:rsid w:val="0012717C"/>
    <w:rsid w:val="00130262"/>
    <w:rsid w:val="0013065E"/>
    <w:rsid w:val="00130705"/>
    <w:rsid w:val="00130C63"/>
    <w:rsid w:val="00131765"/>
    <w:rsid w:val="00131D66"/>
    <w:rsid w:val="0013220F"/>
    <w:rsid w:val="001322CE"/>
    <w:rsid w:val="0013341F"/>
    <w:rsid w:val="001348C5"/>
    <w:rsid w:val="00137D07"/>
    <w:rsid w:val="00140000"/>
    <w:rsid w:val="00140526"/>
    <w:rsid w:val="0014063B"/>
    <w:rsid w:val="0014070E"/>
    <w:rsid w:val="001414B1"/>
    <w:rsid w:val="00141AD8"/>
    <w:rsid w:val="00142269"/>
    <w:rsid w:val="00142A78"/>
    <w:rsid w:val="00142C3A"/>
    <w:rsid w:val="00143777"/>
    <w:rsid w:val="0014580F"/>
    <w:rsid w:val="001460BC"/>
    <w:rsid w:val="0014654E"/>
    <w:rsid w:val="00146FE9"/>
    <w:rsid w:val="001474D0"/>
    <w:rsid w:val="001474F1"/>
    <w:rsid w:val="00147704"/>
    <w:rsid w:val="00147931"/>
    <w:rsid w:val="00147FF1"/>
    <w:rsid w:val="00150B1D"/>
    <w:rsid w:val="00151A88"/>
    <w:rsid w:val="00151DBA"/>
    <w:rsid w:val="00152515"/>
    <w:rsid w:val="00152C50"/>
    <w:rsid w:val="00152CB7"/>
    <w:rsid w:val="001531A9"/>
    <w:rsid w:val="00155F94"/>
    <w:rsid w:val="001560CD"/>
    <w:rsid w:val="001570A0"/>
    <w:rsid w:val="00157100"/>
    <w:rsid w:val="0016054C"/>
    <w:rsid w:val="00161201"/>
    <w:rsid w:val="00162006"/>
    <w:rsid w:val="00162140"/>
    <w:rsid w:val="00162B8E"/>
    <w:rsid w:val="00163A33"/>
    <w:rsid w:val="00163C39"/>
    <w:rsid w:val="0016469E"/>
    <w:rsid w:val="00165DD7"/>
    <w:rsid w:val="001661A6"/>
    <w:rsid w:val="001667FD"/>
    <w:rsid w:val="00166DEA"/>
    <w:rsid w:val="00167610"/>
    <w:rsid w:val="00170623"/>
    <w:rsid w:val="001708E0"/>
    <w:rsid w:val="00171DB0"/>
    <w:rsid w:val="001734FC"/>
    <w:rsid w:val="00173519"/>
    <w:rsid w:val="00173B77"/>
    <w:rsid w:val="001754E2"/>
    <w:rsid w:val="00175D43"/>
    <w:rsid w:val="001761E0"/>
    <w:rsid w:val="001763F2"/>
    <w:rsid w:val="00177180"/>
    <w:rsid w:val="00177CC6"/>
    <w:rsid w:val="00180960"/>
    <w:rsid w:val="001819BB"/>
    <w:rsid w:val="001824D2"/>
    <w:rsid w:val="001826D2"/>
    <w:rsid w:val="00182AFA"/>
    <w:rsid w:val="00183E40"/>
    <w:rsid w:val="00184169"/>
    <w:rsid w:val="001843CD"/>
    <w:rsid w:val="00184954"/>
    <w:rsid w:val="00184992"/>
    <w:rsid w:val="00190C3C"/>
    <w:rsid w:val="00191A8D"/>
    <w:rsid w:val="00191ACF"/>
    <w:rsid w:val="0019290F"/>
    <w:rsid w:val="00192DB3"/>
    <w:rsid w:val="00193218"/>
    <w:rsid w:val="0019388A"/>
    <w:rsid w:val="001938CA"/>
    <w:rsid w:val="001941D0"/>
    <w:rsid w:val="001942B2"/>
    <w:rsid w:val="00194C61"/>
    <w:rsid w:val="001951CD"/>
    <w:rsid w:val="001959F5"/>
    <w:rsid w:val="00196853"/>
    <w:rsid w:val="00196F85"/>
    <w:rsid w:val="001975C8"/>
    <w:rsid w:val="00197F37"/>
    <w:rsid w:val="001A005D"/>
    <w:rsid w:val="001A06C4"/>
    <w:rsid w:val="001A0D6D"/>
    <w:rsid w:val="001A13A5"/>
    <w:rsid w:val="001A2162"/>
    <w:rsid w:val="001A2CCF"/>
    <w:rsid w:val="001A33EF"/>
    <w:rsid w:val="001A3526"/>
    <w:rsid w:val="001A353F"/>
    <w:rsid w:val="001A372B"/>
    <w:rsid w:val="001A4905"/>
    <w:rsid w:val="001A4BB6"/>
    <w:rsid w:val="001A50E3"/>
    <w:rsid w:val="001A5107"/>
    <w:rsid w:val="001A54EA"/>
    <w:rsid w:val="001A56AA"/>
    <w:rsid w:val="001A5910"/>
    <w:rsid w:val="001A67E6"/>
    <w:rsid w:val="001A6946"/>
    <w:rsid w:val="001A6B07"/>
    <w:rsid w:val="001A792D"/>
    <w:rsid w:val="001A7A0A"/>
    <w:rsid w:val="001B00E4"/>
    <w:rsid w:val="001B1E6D"/>
    <w:rsid w:val="001B35C5"/>
    <w:rsid w:val="001B3AE6"/>
    <w:rsid w:val="001B402E"/>
    <w:rsid w:val="001B6880"/>
    <w:rsid w:val="001C00F4"/>
    <w:rsid w:val="001C013B"/>
    <w:rsid w:val="001C1ACD"/>
    <w:rsid w:val="001C1BA9"/>
    <w:rsid w:val="001C20BA"/>
    <w:rsid w:val="001C33E2"/>
    <w:rsid w:val="001C4179"/>
    <w:rsid w:val="001C5177"/>
    <w:rsid w:val="001C573C"/>
    <w:rsid w:val="001C5D10"/>
    <w:rsid w:val="001C63E9"/>
    <w:rsid w:val="001C64AD"/>
    <w:rsid w:val="001C6B53"/>
    <w:rsid w:val="001C6DDE"/>
    <w:rsid w:val="001C7D32"/>
    <w:rsid w:val="001D1257"/>
    <w:rsid w:val="001D1F56"/>
    <w:rsid w:val="001D4086"/>
    <w:rsid w:val="001D4876"/>
    <w:rsid w:val="001D549A"/>
    <w:rsid w:val="001D6500"/>
    <w:rsid w:val="001D6BAA"/>
    <w:rsid w:val="001D7FF5"/>
    <w:rsid w:val="001E05CE"/>
    <w:rsid w:val="001E27DB"/>
    <w:rsid w:val="001E2864"/>
    <w:rsid w:val="001E3556"/>
    <w:rsid w:val="001E53B6"/>
    <w:rsid w:val="001E56EE"/>
    <w:rsid w:val="001E5846"/>
    <w:rsid w:val="001E5C95"/>
    <w:rsid w:val="001E5CEC"/>
    <w:rsid w:val="001E5DF4"/>
    <w:rsid w:val="001E607A"/>
    <w:rsid w:val="001E6338"/>
    <w:rsid w:val="001E6BB5"/>
    <w:rsid w:val="001E6EEA"/>
    <w:rsid w:val="001E709A"/>
    <w:rsid w:val="001E723C"/>
    <w:rsid w:val="001E7801"/>
    <w:rsid w:val="001E7A0D"/>
    <w:rsid w:val="001F05EF"/>
    <w:rsid w:val="001F147D"/>
    <w:rsid w:val="001F2692"/>
    <w:rsid w:val="001F29E8"/>
    <w:rsid w:val="001F2B23"/>
    <w:rsid w:val="001F3993"/>
    <w:rsid w:val="001F50AA"/>
    <w:rsid w:val="001F5A26"/>
    <w:rsid w:val="001F5E9D"/>
    <w:rsid w:val="001F689D"/>
    <w:rsid w:val="001F6C30"/>
    <w:rsid w:val="001F6FA7"/>
    <w:rsid w:val="002005BE"/>
    <w:rsid w:val="00203A2E"/>
    <w:rsid w:val="00203BBB"/>
    <w:rsid w:val="00203D25"/>
    <w:rsid w:val="002055D9"/>
    <w:rsid w:val="002059D7"/>
    <w:rsid w:val="00205CC3"/>
    <w:rsid w:val="00205CCC"/>
    <w:rsid w:val="00206233"/>
    <w:rsid w:val="00206C97"/>
    <w:rsid w:val="00206CD4"/>
    <w:rsid w:val="002077EA"/>
    <w:rsid w:val="002107CC"/>
    <w:rsid w:val="00210A30"/>
    <w:rsid w:val="00210D47"/>
    <w:rsid w:val="002115AE"/>
    <w:rsid w:val="00211C52"/>
    <w:rsid w:val="00211D0E"/>
    <w:rsid w:val="0021266C"/>
    <w:rsid w:val="0021324E"/>
    <w:rsid w:val="00214194"/>
    <w:rsid w:val="002144C2"/>
    <w:rsid w:val="00214567"/>
    <w:rsid w:val="0021555D"/>
    <w:rsid w:val="00215DE1"/>
    <w:rsid w:val="00216E51"/>
    <w:rsid w:val="00217C06"/>
    <w:rsid w:val="00220D09"/>
    <w:rsid w:val="00221D73"/>
    <w:rsid w:val="00223747"/>
    <w:rsid w:val="00223A9B"/>
    <w:rsid w:val="0022454C"/>
    <w:rsid w:val="002249A5"/>
    <w:rsid w:val="00224ACD"/>
    <w:rsid w:val="00224F87"/>
    <w:rsid w:val="00225AEE"/>
    <w:rsid w:val="00225CCE"/>
    <w:rsid w:val="00226928"/>
    <w:rsid w:val="00226B62"/>
    <w:rsid w:val="0022718E"/>
    <w:rsid w:val="00227B66"/>
    <w:rsid w:val="00227C3D"/>
    <w:rsid w:val="00230821"/>
    <w:rsid w:val="00230D9D"/>
    <w:rsid w:val="00230F3B"/>
    <w:rsid w:val="0023123A"/>
    <w:rsid w:val="002317EA"/>
    <w:rsid w:val="00231FBA"/>
    <w:rsid w:val="00231FD5"/>
    <w:rsid w:val="0023316E"/>
    <w:rsid w:val="00233A7B"/>
    <w:rsid w:val="00234922"/>
    <w:rsid w:val="00234A38"/>
    <w:rsid w:val="0023690E"/>
    <w:rsid w:val="00240EC9"/>
    <w:rsid w:val="0024184E"/>
    <w:rsid w:val="00241AA9"/>
    <w:rsid w:val="002423B8"/>
    <w:rsid w:val="00245372"/>
    <w:rsid w:val="00245D01"/>
    <w:rsid w:val="00246ECD"/>
    <w:rsid w:val="0024715C"/>
    <w:rsid w:val="0024740E"/>
    <w:rsid w:val="002477DC"/>
    <w:rsid w:val="00247F85"/>
    <w:rsid w:val="00250013"/>
    <w:rsid w:val="002509D8"/>
    <w:rsid w:val="002517B2"/>
    <w:rsid w:val="00251EBD"/>
    <w:rsid w:val="00251F6E"/>
    <w:rsid w:val="00252D31"/>
    <w:rsid w:val="00252D59"/>
    <w:rsid w:val="002570B2"/>
    <w:rsid w:val="002578B6"/>
    <w:rsid w:val="00257BD1"/>
    <w:rsid w:val="0026003C"/>
    <w:rsid w:val="00260E5C"/>
    <w:rsid w:val="0026235A"/>
    <w:rsid w:val="0026259C"/>
    <w:rsid w:val="00262D52"/>
    <w:rsid w:val="0026310D"/>
    <w:rsid w:val="00263158"/>
    <w:rsid w:val="00264B25"/>
    <w:rsid w:val="002658EE"/>
    <w:rsid w:val="00266409"/>
    <w:rsid w:val="00266590"/>
    <w:rsid w:val="0026681D"/>
    <w:rsid w:val="0026686A"/>
    <w:rsid w:val="002701A8"/>
    <w:rsid w:val="00272C76"/>
    <w:rsid w:val="0027320D"/>
    <w:rsid w:val="0027397F"/>
    <w:rsid w:val="00274FFF"/>
    <w:rsid w:val="00275271"/>
    <w:rsid w:val="00276614"/>
    <w:rsid w:val="00277086"/>
    <w:rsid w:val="0028011B"/>
    <w:rsid w:val="0028034C"/>
    <w:rsid w:val="0028214C"/>
    <w:rsid w:val="002821C7"/>
    <w:rsid w:val="002825B3"/>
    <w:rsid w:val="00282BCF"/>
    <w:rsid w:val="002834DA"/>
    <w:rsid w:val="0028428C"/>
    <w:rsid w:val="00284676"/>
    <w:rsid w:val="002851A9"/>
    <w:rsid w:val="00285B0D"/>
    <w:rsid w:val="0028604F"/>
    <w:rsid w:val="002864C8"/>
    <w:rsid w:val="00286CF1"/>
    <w:rsid w:val="00287571"/>
    <w:rsid w:val="00287B53"/>
    <w:rsid w:val="002901B8"/>
    <w:rsid w:val="0029037A"/>
    <w:rsid w:val="00290593"/>
    <w:rsid w:val="00292536"/>
    <w:rsid w:val="00292833"/>
    <w:rsid w:val="00293072"/>
    <w:rsid w:val="00293098"/>
    <w:rsid w:val="002933B0"/>
    <w:rsid w:val="00293BF2"/>
    <w:rsid w:val="00293CFF"/>
    <w:rsid w:val="00294039"/>
    <w:rsid w:val="00294108"/>
    <w:rsid w:val="002954E1"/>
    <w:rsid w:val="002A0EA9"/>
    <w:rsid w:val="002A1790"/>
    <w:rsid w:val="002A2BF2"/>
    <w:rsid w:val="002A4F37"/>
    <w:rsid w:val="002A5C30"/>
    <w:rsid w:val="002A64D2"/>
    <w:rsid w:val="002A6B7C"/>
    <w:rsid w:val="002A6EDA"/>
    <w:rsid w:val="002B0252"/>
    <w:rsid w:val="002B0542"/>
    <w:rsid w:val="002B0946"/>
    <w:rsid w:val="002B0997"/>
    <w:rsid w:val="002B166D"/>
    <w:rsid w:val="002B2264"/>
    <w:rsid w:val="002B2606"/>
    <w:rsid w:val="002B27F3"/>
    <w:rsid w:val="002B3292"/>
    <w:rsid w:val="002B3D2F"/>
    <w:rsid w:val="002B55A7"/>
    <w:rsid w:val="002B57CE"/>
    <w:rsid w:val="002B63D5"/>
    <w:rsid w:val="002B7A2B"/>
    <w:rsid w:val="002C0C11"/>
    <w:rsid w:val="002C1C10"/>
    <w:rsid w:val="002C272E"/>
    <w:rsid w:val="002C3E8E"/>
    <w:rsid w:val="002C47AF"/>
    <w:rsid w:val="002C5879"/>
    <w:rsid w:val="002C5D04"/>
    <w:rsid w:val="002C77F5"/>
    <w:rsid w:val="002C78CC"/>
    <w:rsid w:val="002D264E"/>
    <w:rsid w:val="002D2B76"/>
    <w:rsid w:val="002D311B"/>
    <w:rsid w:val="002D3F24"/>
    <w:rsid w:val="002D49C9"/>
    <w:rsid w:val="002D50BD"/>
    <w:rsid w:val="002D5AFB"/>
    <w:rsid w:val="002D62D4"/>
    <w:rsid w:val="002D6C61"/>
    <w:rsid w:val="002D7E10"/>
    <w:rsid w:val="002E2DDC"/>
    <w:rsid w:val="002E328F"/>
    <w:rsid w:val="002E34F4"/>
    <w:rsid w:val="002E3B5D"/>
    <w:rsid w:val="002E4089"/>
    <w:rsid w:val="002E4647"/>
    <w:rsid w:val="002E54E5"/>
    <w:rsid w:val="002E5FAB"/>
    <w:rsid w:val="002E6142"/>
    <w:rsid w:val="002E6759"/>
    <w:rsid w:val="002E715B"/>
    <w:rsid w:val="002E75E8"/>
    <w:rsid w:val="002E7D63"/>
    <w:rsid w:val="002F0112"/>
    <w:rsid w:val="002F0541"/>
    <w:rsid w:val="002F16C0"/>
    <w:rsid w:val="002F1D07"/>
    <w:rsid w:val="002F22BC"/>
    <w:rsid w:val="002F2A7C"/>
    <w:rsid w:val="002F3296"/>
    <w:rsid w:val="002F38F7"/>
    <w:rsid w:val="002F4C03"/>
    <w:rsid w:val="002F4DCE"/>
    <w:rsid w:val="002F5392"/>
    <w:rsid w:val="002F540A"/>
    <w:rsid w:val="002F5D48"/>
    <w:rsid w:val="002F6816"/>
    <w:rsid w:val="002F72B5"/>
    <w:rsid w:val="00300C63"/>
    <w:rsid w:val="00301BD0"/>
    <w:rsid w:val="00301DDC"/>
    <w:rsid w:val="003046A6"/>
    <w:rsid w:val="003059CC"/>
    <w:rsid w:val="00305BDD"/>
    <w:rsid w:val="003060E1"/>
    <w:rsid w:val="00306733"/>
    <w:rsid w:val="00307104"/>
    <w:rsid w:val="00307860"/>
    <w:rsid w:val="00307AC5"/>
    <w:rsid w:val="00310564"/>
    <w:rsid w:val="00310EAD"/>
    <w:rsid w:val="00310F1A"/>
    <w:rsid w:val="00311334"/>
    <w:rsid w:val="0031255B"/>
    <w:rsid w:val="00312774"/>
    <w:rsid w:val="00312D5E"/>
    <w:rsid w:val="003131A9"/>
    <w:rsid w:val="003132AF"/>
    <w:rsid w:val="00313DDC"/>
    <w:rsid w:val="003145CE"/>
    <w:rsid w:val="00314B50"/>
    <w:rsid w:val="00314F83"/>
    <w:rsid w:val="003158B3"/>
    <w:rsid w:val="00315AEA"/>
    <w:rsid w:val="00316BB9"/>
    <w:rsid w:val="00317F1E"/>
    <w:rsid w:val="00320BA9"/>
    <w:rsid w:val="003216EB"/>
    <w:rsid w:val="00321F6C"/>
    <w:rsid w:val="003228C0"/>
    <w:rsid w:val="00322EFB"/>
    <w:rsid w:val="00323FD5"/>
    <w:rsid w:val="003247FB"/>
    <w:rsid w:val="0032481E"/>
    <w:rsid w:val="00324F9D"/>
    <w:rsid w:val="0032530F"/>
    <w:rsid w:val="00325391"/>
    <w:rsid w:val="003258BD"/>
    <w:rsid w:val="00325C07"/>
    <w:rsid w:val="0032627F"/>
    <w:rsid w:val="00326409"/>
    <w:rsid w:val="00326A5C"/>
    <w:rsid w:val="003276D2"/>
    <w:rsid w:val="003278E4"/>
    <w:rsid w:val="00327F80"/>
    <w:rsid w:val="0033101C"/>
    <w:rsid w:val="0033108B"/>
    <w:rsid w:val="00331270"/>
    <w:rsid w:val="00331308"/>
    <w:rsid w:val="00332FD1"/>
    <w:rsid w:val="003340A5"/>
    <w:rsid w:val="00334304"/>
    <w:rsid w:val="00336CA9"/>
    <w:rsid w:val="00337860"/>
    <w:rsid w:val="0034080F"/>
    <w:rsid w:val="00341247"/>
    <w:rsid w:val="003433D2"/>
    <w:rsid w:val="00346A78"/>
    <w:rsid w:val="00347684"/>
    <w:rsid w:val="00347EB8"/>
    <w:rsid w:val="00350276"/>
    <w:rsid w:val="003527EB"/>
    <w:rsid w:val="00353720"/>
    <w:rsid w:val="0035584A"/>
    <w:rsid w:val="00357762"/>
    <w:rsid w:val="00357887"/>
    <w:rsid w:val="0036204B"/>
    <w:rsid w:val="00362863"/>
    <w:rsid w:val="00362A9E"/>
    <w:rsid w:val="003635CA"/>
    <w:rsid w:val="003638AA"/>
    <w:rsid w:val="00363D74"/>
    <w:rsid w:val="00363DC6"/>
    <w:rsid w:val="0036403B"/>
    <w:rsid w:val="003641D1"/>
    <w:rsid w:val="0036441E"/>
    <w:rsid w:val="00364E68"/>
    <w:rsid w:val="003654E0"/>
    <w:rsid w:val="00365E4A"/>
    <w:rsid w:val="00366B8B"/>
    <w:rsid w:val="003678F4"/>
    <w:rsid w:val="00367F03"/>
    <w:rsid w:val="00370F25"/>
    <w:rsid w:val="0037105D"/>
    <w:rsid w:val="00372A19"/>
    <w:rsid w:val="00372D35"/>
    <w:rsid w:val="00372DE3"/>
    <w:rsid w:val="00373146"/>
    <w:rsid w:val="00373691"/>
    <w:rsid w:val="003738DE"/>
    <w:rsid w:val="003741CC"/>
    <w:rsid w:val="00374722"/>
    <w:rsid w:val="00374DCA"/>
    <w:rsid w:val="00374F58"/>
    <w:rsid w:val="00375B4C"/>
    <w:rsid w:val="003779D5"/>
    <w:rsid w:val="00380FAF"/>
    <w:rsid w:val="00382240"/>
    <w:rsid w:val="00382407"/>
    <w:rsid w:val="00383166"/>
    <w:rsid w:val="00383A09"/>
    <w:rsid w:val="00383F96"/>
    <w:rsid w:val="00384519"/>
    <w:rsid w:val="00385DB0"/>
    <w:rsid w:val="0038670F"/>
    <w:rsid w:val="00386712"/>
    <w:rsid w:val="00386784"/>
    <w:rsid w:val="00386EF6"/>
    <w:rsid w:val="00387579"/>
    <w:rsid w:val="0038786E"/>
    <w:rsid w:val="00387AEA"/>
    <w:rsid w:val="00387E90"/>
    <w:rsid w:val="00390484"/>
    <w:rsid w:val="00390EAB"/>
    <w:rsid w:val="003910AC"/>
    <w:rsid w:val="00391FAA"/>
    <w:rsid w:val="00392D6B"/>
    <w:rsid w:val="00393F96"/>
    <w:rsid w:val="00395399"/>
    <w:rsid w:val="00395F0B"/>
    <w:rsid w:val="00396005"/>
    <w:rsid w:val="00397081"/>
    <w:rsid w:val="003973C9"/>
    <w:rsid w:val="00397BE8"/>
    <w:rsid w:val="00397F45"/>
    <w:rsid w:val="003A196C"/>
    <w:rsid w:val="003A1BC6"/>
    <w:rsid w:val="003A1EBB"/>
    <w:rsid w:val="003A27A8"/>
    <w:rsid w:val="003A2B40"/>
    <w:rsid w:val="003A3295"/>
    <w:rsid w:val="003A46BC"/>
    <w:rsid w:val="003A5082"/>
    <w:rsid w:val="003A6A79"/>
    <w:rsid w:val="003B072C"/>
    <w:rsid w:val="003B0746"/>
    <w:rsid w:val="003B0810"/>
    <w:rsid w:val="003B2A85"/>
    <w:rsid w:val="003B3C26"/>
    <w:rsid w:val="003B44B8"/>
    <w:rsid w:val="003B47DB"/>
    <w:rsid w:val="003B4A75"/>
    <w:rsid w:val="003B4B7D"/>
    <w:rsid w:val="003C0276"/>
    <w:rsid w:val="003C2737"/>
    <w:rsid w:val="003C3109"/>
    <w:rsid w:val="003C4AF3"/>
    <w:rsid w:val="003C4FAC"/>
    <w:rsid w:val="003C5BE3"/>
    <w:rsid w:val="003C67E3"/>
    <w:rsid w:val="003C6CF4"/>
    <w:rsid w:val="003D16F0"/>
    <w:rsid w:val="003D19C8"/>
    <w:rsid w:val="003D22AF"/>
    <w:rsid w:val="003D26DD"/>
    <w:rsid w:val="003D353D"/>
    <w:rsid w:val="003D508C"/>
    <w:rsid w:val="003D5ED4"/>
    <w:rsid w:val="003D5F0E"/>
    <w:rsid w:val="003D653F"/>
    <w:rsid w:val="003D73AA"/>
    <w:rsid w:val="003E0435"/>
    <w:rsid w:val="003E0857"/>
    <w:rsid w:val="003E1492"/>
    <w:rsid w:val="003E1B6A"/>
    <w:rsid w:val="003E20E8"/>
    <w:rsid w:val="003E2115"/>
    <w:rsid w:val="003E25BF"/>
    <w:rsid w:val="003E33F2"/>
    <w:rsid w:val="003E3F79"/>
    <w:rsid w:val="003E42CC"/>
    <w:rsid w:val="003E5B69"/>
    <w:rsid w:val="003E733B"/>
    <w:rsid w:val="003E7E52"/>
    <w:rsid w:val="003F0CD8"/>
    <w:rsid w:val="003F1F63"/>
    <w:rsid w:val="003F259C"/>
    <w:rsid w:val="003F2C18"/>
    <w:rsid w:val="003F32B7"/>
    <w:rsid w:val="003F374C"/>
    <w:rsid w:val="003F3CAA"/>
    <w:rsid w:val="003F6073"/>
    <w:rsid w:val="003F6B6A"/>
    <w:rsid w:val="003F6FB8"/>
    <w:rsid w:val="003F77C6"/>
    <w:rsid w:val="00400697"/>
    <w:rsid w:val="004010CD"/>
    <w:rsid w:val="0040154E"/>
    <w:rsid w:val="00401583"/>
    <w:rsid w:val="00401C73"/>
    <w:rsid w:val="00402E47"/>
    <w:rsid w:val="0040326C"/>
    <w:rsid w:val="0040406B"/>
    <w:rsid w:val="004040C6"/>
    <w:rsid w:val="00405850"/>
    <w:rsid w:val="00405FB8"/>
    <w:rsid w:val="004064AA"/>
    <w:rsid w:val="00406C8B"/>
    <w:rsid w:val="00406CBC"/>
    <w:rsid w:val="00407511"/>
    <w:rsid w:val="004077BC"/>
    <w:rsid w:val="00410526"/>
    <w:rsid w:val="00410C8D"/>
    <w:rsid w:val="004113EF"/>
    <w:rsid w:val="00413005"/>
    <w:rsid w:val="004149E3"/>
    <w:rsid w:val="0041558B"/>
    <w:rsid w:val="00415B4D"/>
    <w:rsid w:val="00416004"/>
    <w:rsid w:val="0041655C"/>
    <w:rsid w:val="0041657B"/>
    <w:rsid w:val="004171B7"/>
    <w:rsid w:val="00417B32"/>
    <w:rsid w:val="00422169"/>
    <w:rsid w:val="004226C2"/>
    <w:rsid w:val="00422A43"/>
    <w:rsid w:val="00422D4D"/>
    <w:rsid w:val="0042304D"/>
    <w:rsid w:val="004233A7"/>
    <w:rsid w:val="0042366B"/>
    <w:rsid w:val="00423A0A"/>
    <w:rsid w:val="004245DE"/>
    <w:rsid w:val="0042685D"/>
    <w:rsid w:val="0042733B"/>
    <w:rsid w:val="0042789F"/>
    <w:rsid w:val="00427930"/>
    <w:rsid w:val="00427AE4"/>
    <w:rsid w:val="0043018E"/>
    <w:rsid w:val="00430CCE"/>
    <w:rsid w:val="0043219F"/>
    <w:rsid w:val="0043245B"/>
    <w:rsid w:val="00432545"/>
    <w:rsid w:val="0043255B"/>
    <w:rsid w:val="00434324"/>
    <w:rsid w:val="0043550E"/>
    <w:rsid w:val="00436AAB"/>
    <w:rsid w:val="00437405"/>
    <w:rsid w:val="004405D9"/>
    <w:rsid w:val="004409BB"/>
    <w:rsid w:val="00440CB8"/>
    <w:rsid w:val="00441660"/>
    <w:rsid w:val="00443E9A"/>
    <w:rsid w:val="004448B0"/>
    <w:rsid w:val="00444E95"/>
    <w:rsid w:val="00444FA9"/>
    <w:rsid w:val="00445387"/>
    <w:rsid w:val="0044593B"/>
    <w:rsid w:val="00445A9F"/>
    <w:rsid w:val="00445B38"/>
    <w:rsid w:val="00446BB1"/>
    <w:rsid w:val="00450273"/>
    <w:rsid w:val="00451280"/>
    <w:rsid w:val="004512E6"/>
    <w:rsid w:val="00451F67"/>
    <w:rsid w:val="00452157"/>
    <w:rsid w:val="004526ED"/>
    <w:rsid w:val="004528E0"/>
    <w:rsid w:val="00452D77"/>
    <w:rsid w:val="004547CB"/>
    <w:rsid w:val="00454D24"/>
    <w:rsid w:val="00454F89"/>
    <w:rsid w:val="00455B9F"/>
    <w:rsid w:val="00456B88"/>
    <w:rsid w:val="00457517"/>
    <w:rsid w:val="0045774E"/>
    <w:rsid w:val="004608FB"/>
    <w:rsid w:val="004614D5"/>
    <w:rsid w:val="004617B2"/>
    <w:rsid w:val="004618CF"/>
    <w:rsid w:val="0046225D"/>
    <w:rsid w:val="00462400"/>
    <w:rsid w:val="00462489"/>
    <w:rsid w:val="00463AF1"/>
    <w:rsid w:val="00463DE3"/>
    <w:rsid w:val="0046432B"/>
    <w:rsid w:val="0046454A"/>
    <w:rsid w:val="00464572"/>
    <w:rsid w:val="0046586D"/>
    <w:rsid w:val="00467D2F"/>
    <w:rsid w:val="004701B6"/>
    <w:rsid w:val="004702FA"/>
    <w:rsid w:val="00470D88"/>
    <w:rsid w:val="00471721"/>
    <w:rsid w:val="0047290F"/>
    <w:rsid w:val="00473230"/>
    <w:rsid w:val="0047345B"/>
    <w:rsid w:val="00473D6F"/>
    <w:rsid w:val="00474DBE"/>
    <w:rsid w:val="00476EEE"/>
    <w:rsid w:val="004776C5"/>
    <w:rsid w:val="004778B7"/>
    <w:rsid w:val="00480575"/>
    <w:rsid w:val="004810E5"/>
    <w:rsid w:val="004821A1"/>
    <w:rsid w:val="00483522"/>
    <w:rsid w:val="00483AE7"/>
    <w:rsid w:val="00486440"/>
    <w:rsid w:val="004869B5"/>
    <w:rsid w:val="00486A4E"/>
    <w:rsid w:val="00487206"/>
    <w:rsid w:val="00487410"/>
    <w:rsid w:val="00487FA1"/>
    <w:rsid w:val="004906F2"/>
    <w:rsid w:val="0049102F"/>
    <w:rsid w:val="0049146A"/>
    <w:rsid w:val="0049174E"/>
    <w:rsid w:val="00491A6F"/>
    <w:rsid w:val="00491A8D"/>
    <w:rsid w:val="00492184"/>
    <w:rsid w:val="0049250B"/>
    <w:rsid w:val="00492A27"/>
    <w:rsid w:val="00493DEE"/>
    <w:rsid w:val="0049422C"/>
    <w:rsid w:val="004945F1"/>
    <w:rsid w:val="00494DD3"/>
    <w:rsid w:val="00495149"/>
    <w:rsid w:val="004954BD"/>
    <w:rsid w:val="00495D04"/>
    <w:rsid w:val="0049614F"/>
    <w:rsid w:val="00496584"/>
    <w:rsid w:val="004971D5"/>
    <w:rsid w:val="004977CA"/>
    <w:rsid w:val="004A03D0"/>
    <w:rsid w:val="004A0478"/>
    <w:rsid w:val="004A0FDB"/>
    <w:rsid w:val="004A133F"/>
    <w:rsid w:val="004A18CA"/>
    <w:rsid w:val="004A1DA2"/>
    <w:rsid w:val="004A20E2"/>
    <w:rsid w:val="004A2D30"/>
    <w:rsid w:val="004A2DE7"/>
    <w:rsid w:val="004A342E"/>
    <w:rsid w:val="004A44A5"/>
    <w:rsid w:val="004A4846"/>
    <w:rsid w:val="004A55BB"/>
    <w:rsid w:val="004A5B3C"/>
    <w:rsid w:val="004A6DFD"/>
    <w:rsid w:val="004A713F"/>
    <w:rsid w:val="004A718B"/>
    <w:rsid w:val="004A79A7"/>
    <w:rsid w:val="004ACD85"/>
    <w:rsid w:val="004B268E"/>
    <w:rsid w:val="004B2990"/>
    <w:rsid w:val="004B31A7"/>
    <w:rsid w:val="004B32F2"/>
    <w:rsid w:val="004B3C0F"/>
    <w:rsid w:val="004B45B0"/>
    <w:rsid w:val="004B51CF"/>
    <w:rsid w:val="004B5DA4"/>
    <w:rsid w:val="004B6686"/>
    <w:rsid w:val="004B6823"/>
    <w:rsid w:val="004B69BC"/>
    <w:rsid w:val="004B71EE"/>
    <w:rsid w:val="004B7483"/>
    <w:rsid w:val="004B7819"/>
    <w:rsid w:val="004C05AE"/>
    <w:rsid w:val="004C1086"/>
    <w:rsid w:val="004C10D8"/>
    <w:rsid w:val="004C1771"/>
    <w:rsid w:val="004C298C"/>
    <w:rsid w:val="004C3987"/>
    <w:rsid w:val="004C51FC"/>
    <w:rsid w:val="004C539E"/>
    <w:rsid w:val="004C625C"/>
    <w:rsid w:val="004C62EA"/>
    <w:rsid w:val="004C6482"/>
    <w:rsid w:val="004C6C4A"/>
    <w:rsid w:val="004D01CB"/>
    <w:rsid w:val="004D17F8"/>
    <w:rsid w:val="004D2888"/>
    <w:rsid w:val="004D2E14"/>
    <w:rsid w:val="004D330A"/>
    <w:rsid w:val="004D3EC8"/>
    <w:rsid w:val="004D476B"/>
    <w:rsid w:val="004D4A6D"/>
    <w:rsid w:val="004D4F6B"/>
    <w:rsid w:val="004D5BEE"/>
    <w:rsid w:val="004D5C25"/>
    <w:rsid w:val="004D5EC1"/>
    <w:rsid w:val="004D5F22"/>
    <w:rsid w:val="004D6716"/>
    <w:rsid w:val="004D7433"/>
    <w:rsid w:val="004D7F1F"/>
    <w:rsid w:val="004E05F8"/>
    <w:rsid w:val="004E11E4"/>
    <w:rsid w:val="004E17CE"/>
    <w:rsid w:val="004E19DB"/>
    <w:rsid w:val="004E245F"/>
    <w:rsid w:val="004E28A1"/>
    <w:rsid w:val="004E3063"/>
    <w:rsid w:val="004E3C0B"/>
    <w:rsid w:val="004E405E"/>
    <w:rsid w:val="004E5055"/>
    <w:rsid w:val="004E5E90"/>
    <w:rsid w:val="004E61EE"/>
    <w:rsid w:val="004E6BB9"/>
    <w:rsid w:val="004E7445"/>
    <w:rsid w:val="004E75D9"/>
    <w:rsid w:val="004E7838"/>
    <w:rsid w:val="004E7E2D"/>
    <w:rsid w:val="004F0151"/>
    <w:rsid w:val="004F02E1"/>
    <w:rsid w:val="004F08C9"/>
    <w:rsid w:val="004F0C43"/>
    <w:rsid w:val="004F3273"/>
    <w:rsid w:val="004F4822"/>
    <w:rsid w:val="004F5143"/>
    <w:rsid w:val="004F5294"/>
    <w:rsid w:val="004F5CAE"/>
    <w:rsid w:val="004F64A9"/>
    <w:rsid w:val="004F6916"/>
    <w:rsid w:val="004F6F90"/>
    <w:rsid w:val="004F7888"/>
    <w:rsid w:val="004F788F"/>
    <w:rsid w:val="004F7DFA"/>
    <w:rsid w:val="00501184"/>
    <w:rsid w:val="005017B8"/>
    <w:rsid w:val="005018FC"/>
    <w:rsid w:val="005021B5"/>
    <w:rsid w:val="005025BF"/>
    <w:rsid w:val="00502767"/>
    <w:rsid w:val="0050362B"/>
    <w:rsid w:val="00504430"/>
    <w:rsid w:val="0050533A"/>
    <w:rsid w:val="00505C03"/>
    <w:rsid w:val="005068A4"/>
    <w:rsid w:val="005074AC"/>
    <w:rsid w:val="0050793C"/>
    <w:rsid w:val="00507AB8"/>
    <w:rsid w:val="0051040D"/>
    <w:rsid w:val="00511347"/>
    <w:rsid w:val="005113C1"/>
    <w:rsid w:val="005128A8"/>
    <w:rsid w:val="005128CE"/>
    <w:rsid w:val="0051304D"/>
    <w:rsid w:val="00513256"/>
    <w:rsid w:val="00514E6B"/>
    <w:rsid w:val="00515507"/>
    <w:rsid w:val="00517A3B"/>
    <w:rsid w:val="005200F5"/>
    <w:rsid w:val="00520B65"/>
    <w:rsid w:val="00521DE6"/>
    <w:rsid w:val="005222E7"/>
    <w:rsid w:val="00523D7A"/>
    <w:rsid w:val="00524B59"/>
    <w:rsid w:val="00524E69"/>
    <w:rsid w:val="00525281"/>
    <w:rsid w:val="005267D2"/>
    <w:rsid w:val="00526D86"/>
    <w:rsid w:val="00527EAD"/>
    <w:rsid w:val="0053055D"/>
    <w:rsid w:val="00531791"/>
    <w:rsid w:val="00531C37"/>
    <w:rsid w:val="0053264C"/>
    <w:rsid w:val="005328DA"/>
    <w:rsid w:val="005359CB"/>
    <w:rsid w:val="00535B13"/>
    <w:rsid w:val="0053626E"/>
    <w:rsid w:val="005364CA"/>
    <w:rsid w:val="00537757"/>
    <w:rsid w:val="00540A1A"/>
    <w:rsid w:val="00541C8E"/>
    <w:rsid w:val="00541FF5"/>
    <w:rsid w:val="00543E86"/>
    <w:rsid w:val="00544BFE"/>
    <w:rsid w:val="005459DF"/>
    <w:rsid w:val="00546004"/>
    <w:rsid w:val="00546876"/>
    <w:rsid w:val="005472F8"/>
    <w:rsid w:val="00550162"/>
    <w:rsid w:val="00550E25"/>
    <w:rsid w:val="00551E60"/>
    <w:rsid w:val="0055357B"/>
    <w:rsid w:val="005554BE"/>
    <w:rsid w:val="005557CC"/>
    <w:rsid w:val="00560439"/>
    <w:rsid w:val="0056095B"/>
    <w:rsid w:val="00560983"/>
    <w:rsid w:val="005611B4"/>
    <w:rsid w:val="00561E93"/>
    <w:rsid w:val="005622D5"/>
    <w:rsid w:val="0056285F"/>
    <w:rsid w:val="005630E4"/>
    <w:rsid w:val="00563863"/>
    <w:rsid w:val="00563FC9"/>
    <w:rsid w:val="00564666"/>
    <w:rsid w:val="0056493A"/>
    <w:rsid w:val="005651BA"/>
    <w:rsid w:val="00565B63"/>
    <w:rsid w:val="00565FC0"/>
    <w:rsid w:val="00566C4B"/>
    <w:rsid w:val="00566D4D"/>
    <w:rsid w:val="00570516"/>
    <w:rsid w:val="00570619"/>
    <w:rsid w:val="00570772"/>
    <w:rsid w:val="005710BB"/>
    <w:rsid w:val="00571382"/>
    <w:rsid w:val="005718F6"/>
    <w:rsid w:val="005727D3"/>
    <w:rsid w:val="00573217"/>
    <w:rsid w:val="00574303"/>
    <w:rsid w:val="00575AC5"/>
    <w:rsid w:val="00575BA3"/>
    <w:rsid w:val="0057632D"/>
    <w:rsid w:val="00577074"/>
    <w:rsid w:val="00577C49"/>
    <w:rsid w:val="005819B9"/>
    <w:rsid w:val="00581E97"/>
    <w:rsid w:val="00581EBE"/>
    <w:rsid w:val="00582220"/>
    <w:rsid w:val="00582603"/>
    <w:rsid w:val="00582A7D"/>
    <w:rsid w:val="005832B5"/>
    <w:rsid w:val="0058384D"/>
    <w:rsid w:val="00583A4C"/>
    <w:rsid w:val="00583C94"/>
    <w:rsid w:val="00585E06"/>
    <w:rsid w:val="00586190"/>
    <w:rsid w:val="0058623D"/>
    <w:rsid w:val="005863A6"/>
    <w:rsid w:val="0058653C"/>
    <w:rsid w:val="00586DA5"/>
    <w:rsid w:val="00590331"/>
    <w:rsid w:val="005917CB"/>
    <w:rsid w:val="00591CBC"/>
    <w:rsid w:val="0059266A"/>
    <w:rsid w:val="00592D2F"/>
    <w:rsid w:val="0059581D"/>
    <w:rsid w:val="00595987"/>
    <w:rsid w:val="00595B5B"/>
    <w:rsid w:val="00595E77"/>
    <w:rsid w:val="00596166"/>
    <w:rsid w:val="00596B2A"/>
    <w:rsid w:val="00596B9A"/>
    <w:rsid w:val="00597173"/>
    <w:rsid w:val="005A00BA"/>
    <w:rsid w:val="005A1424"/>
    <w:rsid w:val="005A302A"/>
    <w:rsid w:val="005A3887"/>
    <w:rsid w:val="005A4E86"/>
    <w:rsid w:val="005A60F5"/>
    <w:rsid w:val="005A6947"/>
    <w:rsid w:val="005A6A2C"/>
    <w:rsid w:val="005B016B"/>
    <w:rsid w:val="005B042F"/>
    <w:rsid w:val="005B12A8"/>
    <w:rsid w:val="005B2375"/>
    <w:rsid w:val="005B23EC"/>
    <w:rsid w:val="005B28B3"/>
    <w:rsid w:val="005B3479"/>
    <w:rsid w:val="005B3587"/>
    <w:rsid w:val="005B3EA8"/>
    <w:rsid w:val="005B4213"/>
    <w:rsid w:val="005B44DE"/>
    <w:rsid w:val="005B51E9"/>
    <w:rsid w:val="005B5618"/>
    <w:rsid w:val="005B59DE"/>
    <w:rsid w:val="005B6875"/>
    <w:rsid w:val="005B6AE9"/>
    <w:rsid w:val="005B6EFB"/>
    <w:rsid w:val="005B7531"/>
    <w:rsid w:val="005B7642"/>
    <w:rsid w:val="005C05DF"/>
    <w:rsid w:val="005C083B"/>
    <w:rsid w:val="005C0976"/>
    <w:rsid w:val="005C2DC4"/>
    <w:rsid w:val="005C2E6C"/>
    <w:rsid w:val="005C3126"/>
    <w:rsid w:val="005C397F"/>
    <w:rsid w:val="005C3BD7"/>
    <w:rsid w:val="005C3C5E"/>
    <w:rsid w:val="005C3F21"/>
    <w:rsid w:val="005C4640"/>
    <w:rsid w:val="005C57E3"/>
    <w:rsid w:val="005C5B4D"/>
    <w:rsid w:val="005C5C36"/>
    <w:rsid w:val="005C6D9D"/>
    <w:rsid w:val="005C6DCA"/>
    <w:rsid w:val="005C7443"/>
    <w:rsid w:val="005C75AA"/>
    <w:rsid w:val="005D0444"/>
    <w:rsid w:val="005D0819"/>
    <w:rsid w:val="005D1E92"/>
    <w:rsid w:val="005D28F0"/>
    <w:rsid w:val="005D2C0B"/>
    <w:rsid w:val="005D2EA0"/>
    <w:rsid w:val="005D3A5B"/>
    <w:rsid w:val="005D3D3D"/>
    <w:rsid w:val="005D425A"/>
    <w:rsid w:val="005D444A"/>
    <w:rsid w:val="005D45EB"/>
    <w:rsid w:val="005D48F3"/>
    <w:rsid w:val="005D54FD"/>
    <w:rsid w:val="005D5A03"/>
    <w:rsid w:val="005D6136"/>
    <w:rsid w:val="005D6537"/>
    <w:rsid w:val="005D7962"/>
    <w:rsid w:val="005D7C01"/>
    <w:rsid w:val="005E0B63"/>
    <w:rsid w:val="005E27FA"/>
    <w:rsid w:val="005E3E68"/>
    <w:rsid w:val="005E3F82"/>
    <w:rsid w:val="005E4FA1"/>
    <w:rsid w:val="005E514F"/>
    <w:rsid w:val="005E5905"/>
    <w:rsid w:val="005E5E8E"/>
    <w:rsid w:val="005E7265"/>
    <w:rsid w:val="005E76D5"/>
    <w:rsid w:val="005E7ECA"/>
    <w:rsid w:val="005F0344"/>
    <w:rsid w:val="005F0AB7"/>
    <w:rsid w:val="005F0B3A"/>
    <w:rsid w:val="005F1914"/>
    <w:rsid w:val="005F440D"/>
    <w:rsid w:val="005F4874"/>
    <w:rsid w:val="005F4F99"/>
    <w:rsid w:val="005F5260"/>
    <w:rsid w:val="005F7631"/>
    <w:rsid w:val="005F7A81"/>
    <w:rsid w:val="00603B7E"/>
    <w:rsid w:val="00610682"/>
    <w:rsid w:val="00610B48"/>
    <w:rsid w:val="00610BFC"/>
    <w:rsid w:val="00610C0D"/>
    <w:rsid w:val="00610EBB"/>
    <w:rsid w:val="0061423A"/>
    <w:rsid w:val="00614EE0"/>
    <w:rsid w:val="006153F1"/>
    <w:rsid w:val="00615457"/>
    <w:rsid w:val="00617075"/>
    <w:rsid w:val="00620A45"/>
    <w:rsid w:val="00621B01"/>
    <w:rsid w:val="006239CF"/>
    <w:rsid w:val="006241DA"/>
    <w:rsid w:val="00624B76"/>
    <w:rsid w:val="00625520"/>
    <w:rsid w:val="00625551"/>
    <w:rsid w:val="0062561C"/>
    <w:rsid w:val="00625B23"/>
    <w:rsid w:val="00625C9C"/>
    <w:rsid w:val="00625CD7"/>
    <w:rsid w:val="00625D33"/>
    <w:rsid w:val="0062622B"/>
    <w:rsid w:val="00627456"/>
    <w:rsid w:val="006277F0"/>
    <w:rsid w:val="006301F0"/>
    <w:rsid w:val="0063075E"/>
    <w:rsid w:val="00630B1F"/>
    <w:rsid w:val="0063199D"/>
    <w:rsid w:val="00632331"/>
    <w:rsid w:val="006327C3"/>
    <w:rsid w:val="00634839"/>
    <w:rsid w:val="00634C86"/>
    <w:rsid w:val="00635B74"/>
    <w:rsid w:val="00636D79"/>
    <w:rsid w:val="0063744F"/>
    <w:rsid w:val="006374DC"/>
    <w:rsid w:val="00640530"/>
    <w:rsid w:val="0064088A"/>
    <w:rsid w:val="006421CD"/>
    <w:rsid w:val="00642890"/>
    <w:rsid w:val="0064304E"/>
    <w:rsid w:val="00643760"/>
    <w:rsid w:val="00644452"/>
    <w:rsid w:val="0064610E"/>
    <w:rsid w:val="00646E57"/>
    <w:rsid w:val="006501A7"/>
    <w:rsid w:val="006505EE"/>
    <w:rsid w:val="00651C0D"/>
    <w:rsid w:val="00652539"/>
    <w:rsid w:val="00652BB4"/>
    <w:rsid w:val="00654078"/>
    <w:rsid w:val="00654317"/>
    <w:rsid w:val="006553CA"/>
    <w:rsid w:val="00655794"/>
    <w:rsid w:val="0065580A"/>
    <w:rsid w:val="00655ED1"/>
    <w:rsid w:val="006565EC"/>
    <w:rsid w:val="006568E2"/>
    <w:rsid w:val="00660580"/>
    <w:rsid w:val="00661014"/>
    <w:rsid w:val="00661365"/>
    <w:rsid w:val="0066173B"/>
    <w:rsid w:val="0066193A"/>
    <w:rsid w:val="006628FC"/>
    <w:rsid w:val="00662D78"/>
    <w:rsid w:val="00664077"/>
    <w:rsid w:val="00664154"/>
    <w:rsid w:val="00664C41"/>
    <w:rsid w:val="00665036"/>
    <w:rsid w:val="00665334"/>
    <w:rsid w:val="00665872"/>
    <w:rsid w:val="00666F76"/>
    <w:rsid w:val="00667464"/>
    <w:rsid w:val="006675A9"/>
    <w:rsid w:val="006675EB"/>
    <w:rsid w:val="00667B49"/>
    <w:rsid w:val="00667C96"/>
    <w:rsid w:val="00667CD3"/>
    <w:rsid w:val="006702DB"/>
    <w:rsid w:val="006708FE"/>
    <w:rsid w:val="00670D50"/>
    <w:rsid w:val="006715BD"/>
    <w:rsid w:val="00673246"/>
    <w:rsid w:val="00674D08"/>
    <w:rsid w:val="00675F09"/>
    <w:rsid w:val="0067615A"/>
    <w:rsid w:val="006768F5"/>
    <w:rsid w:val="00676ECA"/>
    <w:rsid w:val="006774DC"/>
    <w:rsid w:val="006808CF"/>
    <w:rsid w:val="00680C30"/>
    <w:rsid w:val="00680E8A"/>
    <w:rsid w:val="0068104B"/>
    <w:rsid w:val="00682C92"/>
    <w:rsid w:val="00683668"/>
    <w:rsid w:val="00683815"/>
    <w:rsid w:val="006852CE"/>
    <w:rsid w:val="00685587"/>
    <w:rsid w:val="00686070"/>
    <w:rsid w:val="006863D3"/>
    <w:rsid w:val="00686D6E"/>
    <w:rsid w:val="00687068"/>
    <w:rsid w:val="0068736E"/>
    <w:rsid w:val="00687423"/>
    <w:rsid w:val="00687585"/>
    <w:rsid w:val="00692202"/>
    <w:rsid w:val="00692296"/>
    <w:rsid w:val="00692A4E"/>
    <w:rsid w:val="0069340B"/>
    <w:rsid w:val="0069381F"/>
    <w:rsid w:val="006941AA"/>
    <w:rsid w:val="006949AA"/>
    <w:rsid w:val="00694A52"/>
    <w:rsid w:val="006950F7"/>
    <w:rsid w:val="0069565F"/>
    <w:rsid w:val="00696096"/>
    <w:rsid w:val="00696A76"/>
    <w:rsid w:val="00696BCD"/>
    <w:rsid w:val="006973C0"/>
    <w:rsid w:val="006A020B"/>
    <w:rsid w:val="006A14A5"/>
    <w:rsid w:val="006A154F"/>
    <w:rsid w:val="006A1B0A"/>
    <w:rsid w:val="006A2B05"/>
    <w:rsid w:val="006A380E"/>
    <w:rsid w:val="006A3CB7"/>
    <w:rsid w:val="006A4ABE"/>
    <w:rsid w:val="006A511B"/>
    <w:rsid w:val="006A5A4F"/>
    <w:rsid w:val="006A5F2E"/>
    <w:rsid w:val="006A61A1"/>
    <w:rsid w:val="006A61CF"/>
    <w:rsid w:val="006A67AE"/>
    <w:rsid w:val="006A78AA"/>
    <w:rsid w:val="006A7D98"/>
    <w:rsid w:val="006B0011"/>
    <w:rsid w:val="006B118F"/>
    <w:rsid w:val="006B14B4"/>
    <w:rsid w:val="006B407C"/>
    <w:rsid w:val="006B4542"/>
    <w:rsid w:val="006B4B79"/>
    <w:rsid w:val="006B5AF1"/>
    <w:rsid w:val="006B66AA"/>
    <w:rsid w:val="006C0FAE"/>
    <w:rsid w:val="006C16A0"/>
    <w:rsid w:val="006C171A"/>
    <w:rsid w:val="006C1890"/>
    <w:rsid w:val="006C1D19"/>
    <w:rsid w:val="006C2366"/>
    <w:rsid w:val="006C344D"/>
    <w:rsid w:val="006C3668"/>
    <w:rsid w:val="006C3D1B"/>
    <w:rsid w:val="006C3F83"/>
    <w:rsid w:val="006C44C6"/>
    <w:rsid w:val="006C44E0"/>
    <w:rsid w:val="006C6481"/>
    <w:rsid w:val="006C7005"/>
    <w:rsid w:val="006D197C"/>
    <w:rsid w:val="006D3B86"/>
    <w:rsid w:val="006D4DED"/>
    <w:rsid w:val="006D54D2"/>
    <w:rsid w:val="006D5674"/>
    <w:rsid w:val="006D6CD2"/>
    <w:rsid w:val="006D7653"/>
    <w:rsid w:val="006D7AB9"/>
    <w:rsid w:val="006D7F18"/>
    <w:rsid w:val="006E0945"/>
    <w:rsid w:val="006E0BC9"/>
    <w:rsid w:val="006E2369"/>
    <w:rsid w:val="006E3807"/>
    <w:rsid w:val="006E3D90"/>
    <w:rsid w:val="006E4EEE"/>
    <w:rsid w:val="006E5035"/>
    <w:rsid w:val="006E52E6"/>
    <w:rsid w:val="006E530A"/>
    <w:rsid w:val="006E5B08"/>
    <w:rsid w:val="006E6225"/>
    <w:rsid w:val="006E686F"/>
    <w:rsid w:val="006E69E0"/>
    <w:rsid w:val="006E75BC"/>
    <w:rsid w:val="006E7A9C"/>
    <w:rsid w:val="006E7B6F"/>
    <w:rsid w:val="006E7E76"/>
    <w:rsid w:val="006E7F8C"/>
    <w:rsid w:val="006F2635"/>
    <w:rsid w:val="006F2D31"/>
    <w:rsid w:val="006F3D1E"/>
    <w:rsid w:val="006F3F9F"/>
    <w:rsid w:val="006F5C53"/>
    <w:rsid w:val="006F73EC"/>
    <w:rsid w:val="006F75E6"/>
    <w:rsid w:val="006F763A"/>
    <w:rsid w:val="00700FC0"/>
    <w:rsid w:val="00702A92"/>
    <w:rsid w:val="00702C0A"/>
    <w:rsid w:val="00702D87"/>
    <w:rsid w:val="0070388A"/>
    <w:rsid w:val="007041A4"/>
    <w:rsid w:val="00705C90"/>
    <w:rsid w:val="00707037"/>
    <w:rsid w:val="007075F6"/>
    <w:rsid w:val="0071045E"/>
    <w:rsid w:val="0071248D"/>
    <w:rsid w:val="007124F0"/>
    <w:rsid w:val="00712ABB"/>
    <w:rsid w:val="00712F00"/>
    <w:rsid w:val="007144D9"/>
    <w:rsid w:val="007145BA"/>
    <w:rsid w:val="007161B9"/>
    <w:rsid w:val="00717586"/>
    <w:rsid w:val="00717784"/>
    <w:rsid w:val="00720075"/>
    <w:rsid w:val="0072017D"/>
    <w:rsid w:val="0072068B"/>
    <w:rsid w:val="00720ACE"/>
    <w:rsid w:val="00721EA4"/>
    <w:rsid w:val="00722427"/>
    <w:rsid w:val="00722B6A"/>
    <w:rsid w:val="007234AC"/>
    <w:rsid w:val="0072365F"/>
    <w:rsid w:val="00723876"/>
    <w:rsid w:val="00724A19"/>
    <w:rsid w:val="00724DAC"/>
    <w:rsid w:val="00725BFC"/>
    <w:rsid w:val="00726145"/>
    <w:rsid w:val="0072682D"/>
    <w:rsid w:val="00726A83"/>
    <w:rsid w:val="00727369"/>
    <w:rsid w:val="007274EA"/>
    <w:rsid w:val="00727B86"/>
    <w:rsid w:val="00727F48"/>
    <w:rsid w:val="00727FA6"/>
    <w:rsid w:val="00730AF9"/>
    <w:rsid w:val="00730DE7"/>
    <w:rsid w:val="00730E9E"/>
    <w:rsid w:val="00732B0A"/>
    <w:rsid w:val="00732F04"/>
    <w:rsid w:val="00734352"/>
    <w:rsid w:val="00734CF4"/>
    <w:rsid w:val="00734D30"/>
    <w:rsid w:val="0073569A"/>
    <w:rsid w:val="007363F1"/>
    <w:rsid w:val="00737DB3"/>
    <w:rsid w:val="00740651"/>
    <w:rsid w:val="00741A02"/>
    <w:rsid w:val="00741C71"/>
    <w:rsid w:val="0074307D"/>
    <w:rsid w:val="00743B54"/>
    <w:rsid w:val="00744A47"/>
    <w:rsid w:val="007456AF"/>
    <w:rsid w:val="00750E90"/>
    <w:rsid w:val="0075102E"/>
    <w:rsid w:val="00751403"/>
    <w:rsid w:val="00751A03"/>
    <w:rsid w:val="00752601"/>
    <w:rsid w:val="007527E6"/>
    <w:rsid w:val="00752937"/>
    <w:rsid w:val="00752966"/>
    <w:rsid w:val="00752C44"/>
    <w:rsid w:val="00753BAF"/>
    <w:rsid w:val="00753CB4"/>
    <w:rsid w:val="00754765"/>
    <w:rsid w:val="007549AE"/>
    <w:rsid w:val="007549C3"/>
    <w:rsid w:val="00755028"/>
    <w:rsid w:val="0075643C"/>
    <w:rsid w:val="00757268"/>
    <w:rsid w:val="00757615"/>
    <w:rsid w:val="00757AE2"/>
    <w:rsid w:val="00757B80"/>
    <w:rsid w:val="00760044"/>
    <w:rsid w:val="00760540"/>
    <w:rsid w:val="007611ED"/>
    <w:rsid w:val="0076242B"/>
    <w:rsid w:val="00762DFA"/>
    <w:rsid w:val="00763724"/>
    <w:rsid w:val="00763B6A"/>
    <w:rsid w:val="0076429B"/>
    <w:rsid w:val="00764387"/>
    <w:rsid w:val="0076491C"/>
    <w:rsid w:val="007649B0"/>
    <w:rsid w:val="00764FAD"/>
    <w:rsid w:val="007657BF"/>
    <w:rsid w:val="00766220"/>
    <w:rsid w:val="00766314"/>
    <w:rsid w:val="0076702D"/>
    <w:rsid w:val="007670F6"/>
    <w:rsid w:val="00767A76"/>
    <w:rsid w:val="00770B4B"/>
    <w:rsid w:val="0077101C"/>
    <w:rsid w:val="00772397"/>
    <w:rsid w:val="0077277D"/>
    <w:rsid w:val="00772D76"/>
    <w:rsid w:val="00773885"/>
    <w:rsid w:val="00774734"/>
    <w:rsid w:val="00774C49"/>
    <w:rsid w:val="00775DE5"/>
    <w:rsid w:val="00776155"/>
    <w:rsid w:val="00777E95"/>
    <w:rsid w:val="00777EC9"/>
    <w:rsid w:val="007801FD"/>
    <w:rsid w:val="007813AD"/>
    <w:rsid w:val="00782C14"/>
    <w:rsid w:val="00783856"/>
    <w:rsid w:val="00783FF8"/>
    <w:rsid w:val="00784168"/>
    <w:rsid w:val="00784294"/>
    <w:rsid w:val="007849A3"/>
    <w:rsid w:val="00784CE1"/>
    <w:rsid w:val="00785A7B"/>
    <w:rsid w:val="00786488"/>
    <w:rsid w:val="0078648F"/>
    <w:rsid w:val="00786BFA"/>
    <w:rsid w:val="0078702D"/>
    <w:rsid w:val="0078759F"/>
    <w:rsid w:val="00790429"/>
    <w:rsid w:val="00790959"/>
    <w:rsid w:val="00790F4F"/>
    <w:rsid w:val="00791095"/>
    <w:rsid w:val="007919BB"/>
    <w:rsid w:val="0079210F"/>
    <w:rsid w:val="0079269E"/>
    <w:rsid w:val="00792764"/>
    <w:rsid w:val="00793A98"/>
    <w:rsid w:val="00793FC6"/>
    <w:rsid w:val="007943AE"/>
    <w:rsid w:val="007968D5"/>
    <w:rsid w:val="00796DD2"/>
    <w:rsid w:val="00796E75"/>
    <w:rsid w:val="00797DBE"/>
    <w:rsid w:val="007A046E"/>
    <w:rsid w:val="007A0759"/>
    <w:rsid w:val="007A157E"/>
    <w:rsid w:val="007A1EF6"/>
    <w:rsid w:val="007A2EB2"/>
    <w:rsid w:val="007A3FD2"/>
    <w:rsid w:val="007A52E5"/>
    <w:rsid w:val="007A5D6D"/>
    <w:rsid w:val="007A6573"/>
    <w:rsid w:val="007A68BE"/>
    <w:rsid w:val="007A7290"/>
    <w:rsid w:val="007A7A71"/>
    <w:rsid w:val="007A7BB6"/>
    <w:rsid w:val="007B0AA3"/>
    <w:rsid w:val="007B11CA"/>
    <w:rsid w:val="007B1414"/>
    <w:rsid w:val="007B1617"/>
    <w:rsid w:val="007B2E9B"/>
    <w:rsid w:val="007B3211"/>
    <w:rsid w:val="007B3F60"/>
    <w:rsid w:val="007B4FBE"/>
    <w:rsid w:val="007B5FF1"/>
    <w:rsid w:val="007B6362"/>
    <w:rsid w:val="007B6F93"/>
    <w:rsid w:val="007B73F7"/>
    <w:rsid w:val="007C00B0"/>
    <w:rsid w:val="007C03F2"/>
    <w:rsid w:val="007C0EC9"/>
    <w:rsid w:val="007C12A3"/>
    <w:rsid w:val="007C1560"/>
    <w:rsid w:val="007C15F1"/>
    <w:rsid w:val="007C1E6A"/>
    <w:rsid w:val="007C2286"/>
    <w:rsid w:val="007C278C"/>
    <w:rsid w:val="007C3206"/>
    <w:rsid w:val="007C3CBC"/>
    <w:rsid w:val="007C3D40"/>
    <w:rsid w:val="007C44FA"/>
    <w:rsid w:val="007C4E0F"/>
    <w:rsid w:val="007C5A52"/>
    <w:rsid w:val="007C608C"/>
    <w:rsid w:val="007C6419"/>
    <w:rsid w:val="007C6A8F"/>
    <w:rsid w:val="007C6B5C"/>
    <w:rsid w:val="007C78B5"/>
    <w:rsid w:val="007C7C55"/>
    <w:rsid w:val="007D01EE"/>
    <w:rsid w:val="007D0BB4"/>
    <w:rsid w:val="007D12FD"/>
    <w:rsid w:val="007D1BA6"/>
    <w:rsid w:val="007D1C94"/>
    <w:rsid w:val="007D1D0B"/>
    <w:rsid w:val="007D3C43"/>
    <w:rsid w:val="007D3EE0"/>
    <w:rsid w:val="007D3F4E"/>
    <w:rsid w:val="007D45B9"/>
    <w:rsid w:val="007D4B9B"/>
    <w:rsid w:val="007D522C"/>
    <w:rsid w:val="007D5414"/>
    <w:rsid w:val="007D6FB5"/>
    <w:rsid w:val="007D72F9"/>
    <w:rsid w:val="007D74C6"/>
    <w:rsid w:val="007D7EDC"/>
    <w:rsid w:val="007E1491"/>
    <w:rsid w:val="007E1D06"/>
    <w:rsid w:val="007E2B5D"/>
    <w:rsid w:val="007E3D2B"/>
    <w:rsid w:val="007E4660"/>
    <w:rsid w:val="007E5637"/>
    <w:rsid w:val="007E58DB"/>
    <w:rsid w:val="007E7639"/>
    <w:rsid w:val="007F025C"/>
    <w:rsid w:val="007F0785"/>
    <w:rsid w:val="007F18DC"/>
    <w:rsid w:val="007F19DD"/>
    <w:rsid w:val="007F241D"/>
    <w:rsid w:val="007F3E17"/>
    <w:rsid w:val="007F4207"/>
    <w:rsid w:val="007F4C02"/>
    <w:rsid w:val="007F5056"/>
    <w:rsid w:val="007F552F"/>
    <w:rsid w:val="007F56FB"/>
    <w:rsid w:val="007F5B10"/>
    <w:rsid w:val="007F5F27"/>
    <w:rsid w:val="007F63CF"/>
    <w:rsid w:val="007F6B3C"/>
    <w:rsid w:val="007F7317"/>
    <w:rsid w:val="007F7C77"/>
    <w:rsid w:val="007F7DA6"/>
    <w:rsid w:val="008015D1"/>
    <w:rsid w:val="00802E60"/>
    <w:rsid w:val="00803533"/>
    <w:rsid w:val="008046AB"/>
    <w:rsid w:val="00805E8A"/>
    <w:rsid w:val="0080697A"/>
    <w:rsid w:val="00806D7F"/>
    <w:rsid w:val="00807149"/>
    <w:rsid w:val="00810800"/>
    <w:rsid w:val="00810FE8"/>
    <w:rsid w:val="0081108F"/>
    <w:rsid w:val="008110E2"/>
    <w:rsid w:val="0081110D"/>
    <w:rsid w:val="00811F47"/>
    <w:rsid w:val="00812A9D"/>
    <w:rsid w:val="00814893"/>
    <w:rsid w:val="00815081"/>
    <w:rsid w:val="0081524D"/>
    <w:rsid w:val="00815EDB"/>
    <w:rsid w:val="008163F4"/>
    <w:rsid w:val="008165A7"/>
    <w:rsid w:val="008167A7"/>
    <w:rsid w:val="008173A1"/>
    <w:rsid w:val="008221D0"/>
    <w:rsid w:val="00822EB3"/>
    <w:rsid w:val="00823C5F"/>
    <w:rsid w:val="00824334"/>
    <w:rsid w:val="008270EA"/>
    <w:rsid w:val="008278DB"/>
    <w:rsid w:val="00827EC5"/>
    <w:rsid w:val="008315E5"/>
    <w:rsid w:val="0083281E"/>
    <w:rsid w:val="00832F40"/>
    <w:rsid w:val="0083305E"/>
    <w:rsid w:val="00833482"/>
    <w:rsid w:val="008337E9"/>
    <w:rsid w:val="00833B3B"/>
    <w:rsid w:val="00834AC6"/>
    <w:rsid w:val="008352C6"/>
    <w:rsid w:val="0083531F"/>
    <w:rsid w:val="00836430"/>
    <w:rsid w:val="00836A0B"/>
    <w:rsid w:val="00836EBD"/>
    <w:rsid w:val="008373D6"/>
    <w:rsid w:val="00837555"/>
    <w:rsid w:val="00837816"/>
    <w:rsid w:val="00840509"/>
    <w:rsid w:val="00841E72"/>
    <w:rsid w:val="00842B1D"/>
    <w:rsid w:val="00842DF7"/>
    <w:rsid w:val="008434B5"/>
    <w:rsid w:val="008434F3"/>
    <w:rsid w:val="008458D1"/>
    <w:rsid w:val="00845A78"/>
    <w:rsid w:val="00845DA5"/>
    <w:rsid w:val="0084698E"/>
    <w:rsid w:val="00847739"/>
    <w:rsid w:val="00850717"/>
    <w:rsid w:val="00850760"/>
    <w:rsid w:val="00850787"/>
    <w:rsid w:val="00851C58"/>
    <w:rsid w:val="0085372B"/>
    <w:rsid w:val="008537B0"/>
    <w:rsid w:val="00853B73"/>
    <w:rsid w:val="00853C7C"/>
    <w:rsid w:val="00853DEB"/>
    <w:rsid w:val="008548DB"/>
    <w:rsid w:val="00855F1D"/>
    <w:rsid w:val="00856092"/>
    <w:rsid w:val="00856203"/>
    <w:rsid w:val="008575C5"/>
    <w:rsid w:val="00857ED6"/>
    <w:rsid w:val="00860ECC"/>
    <w:rsid w:val="00861026"/>
    <w:rsid w:val="008611E3"/>
    <w:rsid w:val="008613B5"/>
    <w:rsid w:val="0086144F"/>
    <w:rsid w:val="008619FB"/>
    <w:rsid w:val="00863EBC"/>
    <w:rsid w:val="00864AA2"/>
    <w:rsid w:val="00865A16"/>
    <w:rsid w:val="00865B0D"/>
    <w:rsid w:val="008672C0"/>
    <w:rsid w:val="008674E7"/>
    <w:rsid w:val="008678A2"/>
    <w:rsid w:val="00867C6A"/>
    <w:rsid w:val="008709E8"/>
    <w:rsid w:val="00871448"/>
    <w:rsid w:val="00872200"/>
    <w:rsid w:val="008725FC"/>
    <w:rsid w:val="0087288F"/>
    <w:rsid w:val="00872896"/>
    <w:rsid w:val="00872F83"/>
    <w:rsid w:val="00873C8A"/>
    <w:rsid w:val="00874213"/>
    <w:rsid w:val="00874437"/>
    <w:rsid w:val="0087590D"/>
    <w:rsid w:val="0087606F"/>
    <w:rsid w:val="008761E9"/>
    <w:rsid w:val="0087695E"/>
    <w:rsid w:val="0087728C"/>
    <w:rsid w:val="00877CAE"/>
    <w:rsid w:val="0088012E"/>
    <w:rsid w:val="008807FB"/>
    <w:rsid w:val="008808ED"/>
    <w:rsid w:val="00880B85"/>
    <w:rsid w:val="00880C1A"/>
    <w:rsid w:val="008816DA"/>
    <w:rsid w:val="008820DC"/>
    <w:rsid w:val="00882D61"/>
    <w:rsid w:val="008837CE"/>
    <w:rsid w:val="00883CCF"/>
    <w:rsid w:val="008846B8"/>
    <w:rsid w:val="00884DD6"/>
    <w:rsid w:val="00885306"/>
    <w:rsid w:val="00885CBA"/>
    <w:rsid w:val="008868A6"/>
    <w:rsid w:val="00886C86"/>
    <w:rsid w:val="00886E83"/>
    <w:rsid w:val="00887765"/>
    <w:rsid w:val="00887FED"/>
    <w:rsid w:val="008903C4"/>
    <w:rsid w:val="00890C78"/>
    <w:rsid w:val="00890D68"/>
    <w:rsid w:val="0089112C"/>
    <w:rsid w:val="008925BA"/>
    <w:rsid w:val="00892AAC"/>
    <w:rsid w:val="0089322D"/>
    <w:rsid w:val="00893841"/>
    <w:rsid w:val="00894BC2"/>
    <w:rsid w:val="0089630F"/>
    <w:rsid w:val="00896761"/>
    <w:rsid w:val="0089694E"/>
    <w:rsid w:val="00897617"/>
    <w:rsid w:val="00897B15"/>
    <w:rsid w:val="00897DBF"/>
    <w:rsid w:val="008A0718"/>
    <w:rsid w:val="008A12C6"/>
    <w:rsid w:val="008A158D"/>
    <w:rsid w:val="008A2A4A"/>
    <w:rsid w:val="008A2A97"/>
    <w:rsid w:val="008A3127"/>
    <w:rsid w:val="008A3319"/>
    <w:rsid w:val="008A4390"/>
    <w:rsid w:val="008A460D"/>
    <w:rsid w:val="008A4D08"/>
    <w:rsid w:val="008A53E7"/>
    <w:rsid w:val="008A54B0"/>
    <w:rsid w:val="008A55CC"/>
    <w:rsid w:val="008A5784"/>
    <w:rsid w:val="008A5A6F"/>
    <w:rsid w:val="008A5BF1"/>
    <w:rsid w:val="008A7CB8"/>
    <w:rsid w:val="008A7F3C"/>
    <w:rsid w:val="008B0461"/>
    <w:rsid w:val="008B0752"/>
    <w:rsid w:val="008B13D2"/>
    <w:rsid w:val="008B2C79"/>
    <w:rsid w:val="008B2E99"/>
    <w:rsid w:val="008B3527"/>
    <w:rsid w:val="008B3A4B"/>
    <w:rsid w:val="008B47CC"/>
    <w:rsid w:val="008B4E99"/>
    <w:rsid w:val="008B59E1"/>
    <w:rsid w:val="008B5DA5"/>
    <w:rsid w:val="008B6AD7"/>
    <w:rsid w:val="008B7674"/>
    <w:rsid w:val="008C033C"/>
    <w:rsid w:val="008C06F0"/>
    <w:rsid w:val="008C0FE0"/>
    <w:rsid w:val="008C20AE"/>
    <w:rsid w:val="008C2BD3"/>
    <w:rsid w:val="008C3124"/>
    <w:rsid w:val="008C34C1"/>
    <w:rsid w:val="008C40B3"/>
    <w:rsid w:val="008C411A"/>
    <w:rsid w:val="008C413E"/>
    <w:rsid w:val="008C4711"/>
    <w:rsid w:val="008C51AA"/>
    <w:rsid w:val="008C6541"/>
    <w:rsid w:val="008C69A3"/>
    <w:rsid w:val="008C72E7"/>
    <w:rsid w:val="008D0732"/>
    <w:rsid w:val="008D18F1"/>
    <w:rsid w:val="008D19B9"/>
    <w:rsid w:val="008D1EC7"/>
    <w:rsid w:val="008D379F"/>
    <w:rsid w:val="008D39C1"/>
    <w:rsid w:val="008D3AF3"/>
    <w:rsid w:val="008D40F2"/>
    <w:rsid w:val="008D518C"/>
    <w:rsid w:val="008D5BA5"/>
    <w:rsid w:val="008D6D84"/>
    <w:rsid w:val="008D6EDA"/>
    <w:rsid w:val="008E00DF"/>
    <w:rsid w:val="008E0CD6"/>
    <w:rsid w:val="008E1135"/>
    <w:rsid w:val="008E1164"/>
    <w:rsid w:val="008E1917"/>
    <w:rsid w:val="008E1C9D"/>
    <w:rsid w:val="008E32A6"/>
    <w:rsid w:val="008E3AFF"/>
    <w:rsid w:val="008E415B"/>
    <w:rsid w:val="008E5D58"/>
    <w:rsid w:val="008E708C"/>
    <w:rsid w:val="008E79B6"/>
    <w:rsid w:val="008F0654"/>
    <w:rsid w:val="008F10B2"/>
    <w:rsid w:val="008F1633"/>
    <w:rsid w:val="008F1CE3"/>
    <w:rsid w:val="008F1E16"/>
    <w:rsid w:val="008F1E1A"/>
    <w:rsid w:val="008F1EFA"/>
    <w:rsid w:val="008F2055"/>
    <w:rsid w:val="008F2284"/>
    <w:rsid w:val="008F2A4C"/>
    <w:rsid w:val="008F3C2D"/>
    <w:rsid w:val="008F4FA3"/>
    <w:rsid w:val="008F50B1"/>
    <w:rsid w:val="008F6563"/>
    <w:rsid w:val="008F670C"/>
    <w:rsid w:val="008F6DDE"/>
    <w:rsid w:val="008F7379"/>
    <w:rsid w:val="008F743D"/>
    <w:rsid w:val="008F7756"/>
    <w:rsid w:val="00900238"/>
    <w:rsid w:val="00900989"/>
    <w:rsid w:val="00901B02"/>
    <w:rsid w:val="00901ECB"/>
    <w:rsid w:val="00901FDB"/>
    <w:rsid w:val="0090253C"/>
    <w:rsid w:val="00903535"/>
    <w:rsid w:val="0090387F"/>
    <w:rsid w:val="00903C56"/>
    <w:rsid w:val="0090420A"/>
    <w:rsid w:val="0090453F"/>
    <w:rsid w:val="009051EA"/>
    <w:rsid w:val="00905DC1"/>
    <w:rsid w:val="00905E66"/>
    <w:rsid w:val="0090628C"/>
    <w:rsid w:val="00906CEF"/>
    <w:rsid w:val="0090707B"/>
    <w:rsid w:val="00907E6B"/>
    <w:rsid w:val="00910421"/>
    <w:rsid w:val="00910935"/>
    <w:rsid w:val="009126E6"/>
    <w:rsid w:val="00913DD7"/>
    <w:rsid w:val="00914283"/>
    <w:rsid w:val="00914D84"/>
    <w:rsid w:val="00915840"/>
    <w:rsid w:val="00915DC7"/>
    <w:rsid w:val="00916271"/>
    <w:rsid w:val="009163EC"/>
    <w:rsid w:val="00916D1F"/>
    <w:rsid w:val="00920C87"/>
    <w:rsid w:val="00920FDA"/>
    <w:rsid w:val="0092193A"/>
    <w:rsid w:val="00922371"/>
    <w:rsid w:val="009224CA"/>
    <w:rsid w:val="0092319A"/>
    <w:rsid w:val="00923388"/>
    <w:rsid w:val="00925285"/>
    <w:rsid w:val="00925C04"/>
    <w:rsid w:val="00925FA5"/>
    <w:rsid w:val="00926681"/>
    <w:rsid w:val="00926FC1"/>
    <w:rsid w:val="00927193"/>
    <w:rsid w:val="00930A96"/>
    <w:rsid w:val="00930E9F"/>
    <w:rsid w:val="009320B7"/>
    <w:rsid w:val="009321F2"/>
    <w:rsid w:val="00932259"/>
    <w:rsid w:val="00932BFD"/>
    <w:rsid w:val="00933CCD"/>
    <w:rsid w:val="009340C1"/>
    <w:rsid w:val="0093417E"/>
    <w:rsid w:val="00934199"/>
    <w:rsid w:val="00934675"/>
    <w:rsid w:val="00934AC5"/>
    <w:rsid w:val="00935D3E"/>
    <w:rsid w:val="00935D92"/>
    <w:rsid w:val="0093622D"/>
    <w:rsid w:val="009408E0"/>
    <w:rsid w:val="00942B29"/>
    <w:rsid w:val="0094387A"/>
    <w:rsid w:val="00943FDD"/>
    <w:rsid w:val="009442C1"/>
    <w:rsid w:val="0094482B"/>
    <w:rsid w:val="00945C92"/>
    <w:rsid w:val="00945CD0"/>
    <w:rsid w:val="00946AC7"/>
    <w:rsid w:val="00947C24"/>
    <w:rsid w:val="00947D07"/>
    <w:rsid w:val="00950A98"/>
    <w:rsid w:val="00951110"/>
    <w:rsid w:val="00951CE1"/>
    <w:rsid w:val="009526A0"/>
    <w:rsid w:val="00952A12"/>
    <w:rsid w:val="00952F80"/>
    <w:rsid w:val="00952FD5"/>
    <w:rsid w:val="0095328A"/>
    <w:rsid w:val="0095351C"/>
    <w:rsid w:val="00953C2B"/>
    <w:rsid w:val="00953CF5"/>
    <w:rsid w:val="00953F17"/>
    <w:rsid w:val="009543CC"/>
    <w:rsid w:val="00954C3A"/>
    <w:rsid w:val="009553BA"/>
    <w:rsid w:val="00955783"/>
    <w:rsid w:val="00955AA3"/>
    <w:rsid w:val="00955B06"/>
    <w:rsid w:val="00956627"/>
    <w:rsid w:val="00956C17"/>
    <w:rsid w:val="0095738C"/>
    <w:rsid w:val="00957A5B"/>
    <w:rsid w:val="009605FC"/>
    <w:rsid w:val="009609AD"/>
    <w:rsid w:val="00960E22"/>
    <w:rsid w:val="0096249F"/>
    <w:rsid w:val="00962868"/>
    <w:rsid w:val="009628E4"/>
    <w:rsid w:val="00963290"/>
    <w:rsid w:val="0096422F"/>
    <w:rsid w:val="0096555D"/>
    <w:rsid w:val="00966CBF"/>
    <w:rsid w:val="00966DBB"/>
    <w:rsid w:val="00967663"/>
    <w:rsid w:val="00970621"/>
    <w:rsid w:val="009706FE"/>
    <w:rsid w:val="00970B60"/>
    <w:rsid w:val="009712DE"/>
    <w:rsid w:val="0097200C"/>
    <w:rsid w:val="00972552"/>
    <w:rsid w:val="0097290C"/>
    <w:rsid w:val="00972F4E"/>
    <w:rsid w:val="00973229"/>
    <w:rsid w:val="009732E2"/>
    <w:rsid w:val="0097458B"/>
    <w:rsid w:val="00975B7F"/>
    <w:rsid w:val="0097644C"/>
    <w:rsid w:val="00976A88"/>
    <w:rsid w:val="009771BD"/>
    <w:rsid w:val="0097728C"/>
    <w:rsid w:val="00977879"/>
    <w:rsid w:val="00977948"/>
    <w:rsid w:val="009802DF"/>
    <w:rsid w:val="00980579"/>
    <w:rsid w:val="009805DF"/>
    <w:rsid w:val="0098076A"/>
    <w:rsid w:val="00980ABD"/>
    <w:rsid w:val="00980DE5"/>
    <w:rsid w:val="00982BBA"/>
    <w:rsid w:val="00983104"/>
    <w:rsid w:val="009835CE"/>
    <w:rsid w:val="00983B17"/>
    <w:rsid w:val="009844E5"/>
    <w:rsid w:val="00984666"/>
    <w:rsid w:val="009856AD"/>
    <w:rsid w:val="00985864"/>
    <w:rsid w:val="009867EC"/>
    <w:rsid w:val="009908D3"/>
    <w:rsid w:val="00990AA7"/>
    <w:rsid w:val="00990F0E"/>
    <w:rsid w:val="0099137E"/>
    <w:rsid w:val="00991F66"/>
    <w:rsid w:val="009920EB"/>
    <w:rsid w:val="00992453"/>
    <w:rsid w:val="009924DD"/>
    <w:rsid w:val="0099258F"/>
    <w:rsid w:val="00992A33"/>
    <w:rsid w:val="00992C2D"/>
    <w:rsid w:val="009930B7"/>
    <w:rsid w:val="00994263"/>
    <w:rsid w:val="00994B34"/>
    <w:rsid w:val="00996719"/>
    <w:rsid w:val="00996E83"/>
    <w:rsid w:val="009A0891"/>
    <w:rsid w:val="009A2CE7"/>
    <w:rsid w:val="009A2DB1"/>
    <w:rsid w:val="009A3C5E"/>
    <w:rsid w:val="009A3D3F"/>
    <w:rsid w:val="009A3EA6"/>
    <w:rsid w:val="009A42CB"/>
    <w:rsid w:val="009A67BD"/>
    <w:rsid w:val="009A67C1"/>
    <w:rsid w:val="009A6FFC"/>
    <w:rsid w:val="009A7332"/>
    <w:rsid w:val="009A73A1"/>
    <w:rsid w:val="009A7F05"/>
    <w:rsid w:val="009B0D4F"/>
    <w:rsid w:val="009B27E0"/>
    <w:rsid w:val="009B2859"/>
    <w:rsid w:val="009B296D"/>
    <w:rsid w:val="009B2AD5"/>
    <w:rsid w:val="009B4419"/>
    <w:rsid w:val="009B4C27"/>
    <w:rsid w:val="009B4CE5"/>
    <w:rsid w:val="009B4D31"/>
    <w:rsid w:val="009B4FCE"/>
    <w:rsid w:val="009B52BA"/>
    <w:rsid w:val="009B568E"/>
    <w:rsid w:val="009B5BEE"/>
    <w:rsid w:val="009B60ED"/>
    <w:rsid w:val="009C02B4"/>
    <w:rsid w:val="009C0D8C"/>
    <w:rsid w:val="009C10BE"/>
    <w:rsid w:val="009C1EAB"/>
    <w:rsid w:val="009C2B93"/>
    <w:rsid w:val="009C4D78"/>
    <w:rsid w:val="009C5106"/>
    <w:rsid w:val="009C61E6"/>
    <w:rsid w:val="009C6916"/>
    <w:rsid w:val="009C6D47"/>
    <w:rsid w:val="009C7573"/>
    <w:rsid w:val="009D05FA"/>
    <w:rsid w:val="009D07F1"/>
    <w:rsid w:val="009D0AF5"/>
    <w:rsid w:val="009D1219"/>
    <w:rsid w:val="009D49C5"/>
    <w:rsid w:val="009D5620"/>
    <w:rsid w:val="009D5905"/>
    <w:rsid w:val="009D63B0"/>
    <w:rsid w:val="009D6A51"/>
    <w:rsid w:val="009D6D1C"/>
    <w:rsid w:val="009D6FE2"/>
    <w:rsid w:val="009D70B1"/>
    <w:rsid w:val="009D759E"/>
    <w:rsid w:val="009D7BFD"/>
    <w:rsid w:val="009E1EF9"/>
    <w:rsid w:val="009E1FD7"/>
    <w:rsid w:val="009E27FC"/>
    <w:rsid w:val="009E2934"/>
    <w:rsid w:val="009E2B7C"/>
    <w:rsid w:val="009E3FB4"/>
    <w:rsid w:val="009E4F2A"/>
    <w:rsid w:val="009E55D0"/>
    <w:rsid w:val="009E582E"/>
    <w:rsid w:val="009E60F9"/>
    <w:rsid w:val="009E6FA3"/>
    <w:rsid w:val="009E7E92"/>
    <w:rsid w:val="009E7FDA"/>
    <w:rsid w:val="009F064F"/>
    <w:rsid w:val="009F219D"/>
    <w:rsid w:val="009F280B"/>
    <w:rsid w:val="009F2923"/>
    <w:rsid w:val="009F2DC4"/>
    <w:rsid w:val="009F2F1C"/>
    <w:rsid w:val="009F3AC6"/>
    <w:rsid w:val="009F3CFA"/>
    <w:rsid w:val="009F430F"/>
    <w:rsid w:val="009F44EC"/>
    <w:rsid w:val="009F44EF"/>
    <w:rsid w:val="009F45A5"/>
    <w:rsid w:val="009F5B9B"/>
    <w:rsid w:val="009F5FF1"/>
    <w:rsid w:val="009F64FB"/>
    <w:rsid w:val="009F6F4B"/>
    <w:rsid w:val="009F70BA"/>
    <w:rsid w:val="009F7CD2"/>
    <w:rsid w:val="00A003B9"/>
    <w:rsid w:val="00A00CCF"/>
    <w:rsid w:val="00A00E5E"/>
    <w:rsid w:val="00A022E2"/>
    <w:rsid w:val="00A03194"/>
    <w:rsid w:val="00A05282"/>
    <w:rsid w:val="00A0606A"/>
    <w:rsid w:val="00A10267"/>
    <w:rsid w:val="00A10556"/>
    <w:rsid w:val="00A11D7F"/>
    <w:rsid w:val="00A126EC"/>
    <w:rsid w:val="00A13587"/>
    <w:rsid w:val="00A13739"/>
    <w:rsid w:val="00A17B5C"/>
    <w:rsid w:val="00A2002B"/>
    <w:rsid w:val="00A20C00"/>
    <w:rsid w:val="00A21725"/>
    <w:rsid w:val="00A2382F"/>
    <w:rsid w:val="00A23AFE"/>
    <w:rsid w:val="00A25899"/>
    <w:rsid w:val="00A258F7"/>
    <w:rsid w:val="00A25B4C"/>
    <w:rsid w:val="00A26879"/>
    <w:rsid w:val="00A271E3"/>
    <w:rsid w:val="00A274A6"/>
    <w:rsid w:val="00A30345"/>
    <w:rsid w:val="00A30B10"/>
    <w:rsid w:val="00A30B40"/>
    <w:rsid w:val="00A30B9A"/>
    <w:rsid w:val="00A30FD2"/>
    <w:rsid w:val="00A33A34"/>
    <w:rsid w:val="00A34073"/>
    <w:rsid w:val="00A357CF"/>
    <w:rsid w:val="00A3635F"/>
    <w:rsid w:val="00A36435"/>
    <w:rsid w:val="00A37A86"/>
    <w:rsid w:val="00A408F5"/>
    <w:rsid w:val="00A413DF"/>
    <w:rsid w:val="00A41455"/>
    <w:rsid w:val="00A42020"/>
    <w:rsid w:val="00A42A66"/>
    <w:rsid w:val="00A43014"/>
    <w:rsid w:val="00A43477"/>
    <w:rsid w:val="00A44920"/>
    <w:rsid w:val="00A4538C"/>
    <w:rsid w:val="00A46DE0"/>
    <w:rsid w:val="00A46F6B"/>
    <w:rsid w:val="00A47B6F"/>
    <w:rsid w:val="00A50184"/>
    <w:rsid w:val="00A50807"/>
    <w:rsid w:val="00A51E08"/>
    <w:rsid w:val="00A530AD"/>
    <w:rsid w:val="00A539C3"/>
    <w:rsid w:val="00A53A0A"/>
    <w:rsid w:val="00A53EF7"/>
    <w:rsid w:val="00A54535"/>
    <w:rsid w:val="00A54648"/>
    <w:rsid w:val="00A54BCC"/>
    <w:rsid w:val="00A5588E"/>
    <w:rsid w:val="00A55F9F"/>
    <w:rsid w:val="00A564B1"/>
    <w:rsid w:val="00A56AA6"/>
    <w:rsid w:val="00A57076"/>
    <w:rsid w:val="00A572D2"/>
    <w:rsid w:val="00A57D9F"/>
    <w:rsid w:val="00A61127"/>
    <w:rsid w:val="00A61462"/>
    <w:rsid w:val="00A618D4"/>
    <w:rsid w:val="00A622E6"/>
    <w:rsid w:val="00A6245A"/>
    <w:rsid w:val="00A633AC"/>
    <w:rsid w:val="00A63643"/>
    <w:rsid w:val="00A6489E"/>
    <w:rsid w:val="00A6500D"/>
    <w:rsid w:val="00A65D85"/>
    <w:rsid w:val="00A669E1"/>
    <w:rsid w:val="00A67B0C"/>
    <w:rsid w:val="00A71470"/>
    <w:rsid w:val="00A71EA2"/>
    <w:rsid w:val="00A72ADE"/>
    <w:rsid w:val="00A72D17"/>
    <w:rsid w:val="00A72E8B"/>
    <w:rsid w:val="00A7319B"/>
    <w:rsid w:val="00A73ED7"/>
    <w:rsid w:val="00A74191"/>
    <w:rsid w:val="00A751E3"/>
    <w:rsid w:val="00A76719"/>
    <w:rsid w:val="00A76754"/>
    <w:rsid w:val="00A76B80"/>
    <w:rsid w:val="00A76EF8"/>
    <w:rsid w:val="00A77B19"/>
    <w:rsid w:val="00A77E9D"/>
    <w:rsid w:val="00A802FB"/>
    <w:rsid w:val="00A80E6C"/>
    <w:rsid w:val="00A81003"/>
    <w:rsid w:val="00A81759"/>
    <w:rsid w:val="00A82722"/>
    <w:rsid w:val="00A84C5D"/>
    <w:rsid w:val="00A84F63"/>
    <w:rsid w:val="00A85135"/>
    <w:rsid w:val="00A87FA1"/>
    <w:rsid w:val="00A916FA"/>
    <w:rsid w:val="00A9175C"/>
    <w:rsid w:val="00A91B1F"/>
    <w:rsid w:val="00A91C22"/>
    <w:rsid w:val="00A91CDB"/>
    <w:rsid w:val="00A922E7"/>
    <w:rsid w:val="00A94001"/>
    <w:rsid w:val="00A9431E"/>
    <w:rsid w:val="00A94FFF"/>
    <w:rsid w:val="00A97258"/>
    <w:rsid w:val="00AA2EB2"/>
    <w:rsid w:val="00AA349C"/>
    <w:rsid w:val="00AA3750"/>
    <w:rsid w:val="00AA3A0F"/>
    <w:rsid w:val="00AA45EC"/>
    <w:rsid w:val="00AA4E06"/>
    <w:rsid w:val="00AA5349"/>
    <w:rsid w:val="00AA5B8D"/>
    <w:rsid w:val="00AA6297"/>
    <w:rsid w:val="00AA6C97"/>
    <w:rsid w:val="00AA71F2"/>
    <w:rsid w:val="00AA755B"/>
    <w:rsid w:val="00AA7A25"/>
    <w:rsid w:val="00AA7EDB"/>
    <w:rsid w:val="00AB0073"/>
    <w:rsid w:val="00AB036C"/>
    <w:rsid w:val="00AB04E1"/>
    <w:rsid w:val="00AB0918"/>
    <w:rsid w:val="00AB0A9C"/>
    <w:rsid w:val="00AB0B1F"/>
    <w:rsid w:val="00AB1F5A"/>
    <w:rsid w:val="00AB4F9D"/>
    <w:rsid w:val="00AB6234"/>
    <w:rsid w:val="00AB68B8"/>
    <w:rsid w:val="00AB6D76"/>
    <w:rsid w:val="00AB707E"/>
    <w:rsid w:val="00AB7BC5"/>
    <w:rsid w:val="00AB7FD2"/>
    <w:rsid w:val="00AC012D"/>
    <w:rsid w:val="00AC03FB"/>
    <w:rsid w:val="00AC0519"/>
    <w:rsid w:val="00AC26A8"/>
    <w:rsid w:val="00AC2C10"/>
    <w:rsid w:val="00AC3167"/>
    <w:rsid w:val="00AC3F99"/>
    <w:rsid w:val="00AC42B7"/>
    <w:rsid w:val="00AC4558"/>
    <w:rsid w:val="00AC4A94"/>
    <w:rsid w:val="00AC4D3F"/>
    <w:rsid w:val="00AC5A33"/>
    <w:rsid w:val="00AC649C"/>
    <w:rsid w:val="00AC650B"/>
    <w:rsid w:val="00AC6750"/>
    <w:rsid w:val="00AC6968"/>
    <w:rsid w:val="00AC71C6"/>
    <w:rsid w:val="00AC7D7D"/>
    <w:rsid w:val="00AD073A"/>
    <w:rsid w:val="00AD1881"/>
    <w:rsid w:val="00AD22F8"/>
    <w:rsid w:val="00AD2B04"/>
    <w:rsid w:val="00AD31AC"/>
    <w:rsid w:val="00AD31C4"/>
    <w:rsid w:val="00AD39EA"/>
    <w:rsid w:val="00AD4178"/>
    <w:rsid w:val="00AD4E65"/>
    <w:rsid w:val="00AD5AB4"/>
    <w:rsid w:val="00AD61BD"/>
    <w:rsid w:val="00AD692A"/>
    <w:rsid w:val="00AD72F8"/>
    <w:rsid w:val="00AE0363"/>
    <w:rsid w:val="00AE20D0"/>
    <w:rsid w:val="00AE4C43"/>
    <w:rsid w:val="00AE5572"/>
    <w:rsid w:val="00AE5BAC"/>
    <w:rsid w:val="00AE5E7A"/>
    <w:rsid w:val="00AE6330"/>
    <w:rsid w:val="00AE6BBE"/>
    <w:rsid w:val="00AE6C44"/>
    <w:rsid w:val="00AE6C6C"/>
    <w:rsid w:val="00AE755F"/>
    <w:rsid w:val="00AF0FB9"/>
    <w:rsid w:val="00AF1098"/>
    <w:rsid w:val="00AF12D1"/>
    <w:rsid w:val="00AF1AC7"/>
    <w:rsid w:val="00AF1B05"/>
    <w:rsid w:val="00AF1D62"/>
    <w:rsid w:val="00AF2022"/>
    <w:rsid w:val="00AF26C1"/>
    <w:rsid w:val="00AF4640"/>
    <w:rsid w:val="00AF561B"/>
    <w:rsid w:val="00AF6475"/>
    <w:rsid w:val="00AF684E"/>
    <w:rsid w:val="00AF763A"/>
    <w:rsid w:val="00AF7751"/>
    <w:rsid w:val="00AF7BF3"/>
    <w:rsid w:val="00AF7DF8"/>
    <w:rsid w:val="00B00101"/>
    <w:rsid w:val="00B006DF"/>
    <w:rsid w:val="00B01ABD"/>
    <w:rsid w:val="00B01D55"/>
    <w:rsid w:val="00B02126"/>
    <w:rsid w:val="00B02464"/>
    <w:rsid w:val="00B0282B"/>
    <w:rsid w:val="00B04321"/>
    <w:rsid w:val="00B0503E"/>
    <w:rsid w:val="00B058F0"/>
    <w:rsid w:val="00B0676B"/>
    <w:rsid w:val="00B06B1F"/>
    <w:rsid w:val="00B07471"/>
    <w:rsid w:val="00B07A97"/>
    <w:rsid w:val="00B07AC6"/>
    <w:rsid w:val="00B10379"/>
    <w:rsid w:val="00B1041C"/>
    <w:rsid w:val="00B10CFB"/>
    <w:rsid w:val="00B1112B"/>
    <w:rsid w:val="00B124D1"/>
    <w:rsid w:val="00B1261A"/>
    <w:rsid w:val="00B146F4"/>
    <w:rsid w:val="00B147D9"/>
    <w:rsid w:val="00B14B0D"/>
    <w:rsid w:val="00B15F1D"/>
    <w:rsid w:val="00B16185"/>
    <w:rsid w:val="00B1638E"/>
    <w:rsid w:val="00B16591"/>
    <w:rsid w:val="00B16874"/>
    <w:rsid w:val="00B16AB1"/>
    <w:rsid w:val="00B16FAA"/>
    <w:rsid w:val="00B17C07"/>
    <w:rsid w:val="00B17E0D"/>
    <w:rsid w:val="00B17F38"/>
    <w:rsid w:val="00B20165"/>
    <w:rsid w:val="00B21A26"/>
    <w:rsid w:val="00B228DB"/>
    <w:rsid w:val="00B22903"/>
    <w:rsid w:val="00B22DA8"/>
    <w:rsid w:val="00B22E3B"/>
    <w:rsid w:val="00B24214"/>
    <w:rsid w:val="00B245EE"/>
    <w:rsid w:val="00B26F7A"/>
    <w:rsid w:val="00B2709C"/>
    <w:rsid w:val="00B30959"/>
    <w:rsid w:val="00B31B3D"/>
    <w:rsid w:val="00B31BA1"/>
    <w:rsid w:val="00B31FA2"/>
    <w:rsid w:val="00B32310"/>
    <w:rsid w:val="00B32A58"/>
    <w:rsid w:val="00B33213"/>
    <w:rsid w:val="00B34945"/>
    <w:rsid w:val="00B35146"/>
    <w:rsid w:val="00B36606"/>
    <w:rsid w:val="00B370B4"/>
    <w:rsid w:val="00B37434"/>
    <w:rsid w:val="00B3756D"/>
    <w:rsid w:val="00B375FC"/>
    <w:rsid w:val="00B37AC2"/>
    <w:rsid w:val="00B40334"/>
    <w:rsid w:val="00B406F4"/>
    <w:rsid w:val="00B40BFB"/>
    <w:rsid w:val="00B41488"/>
    <w:rsid w:val="00B41672"/>
    <w:rsid w:val="00B41B7C"/>
    <w:rsid w:val="00B424FB"/>
    <w:rsid w:val="00B437B4"/>
    <w:rsid w:val="00B43AC4"/>
    <w:rsid w:val="00B446C5"/>
    <w:rsid w:val="00B44989"/>
    <w:rsid w:val="00B44DBA"/>
    <w:rsid w:val="00B468A1"/>
    <w:rsid w:val="00B4699E"/>
    <w:rsid w:val="00B4792B"/>
    <w:rsid w:val="00B479C4"/>
    <w:rsid w:val="00B47B24"/>
    <w:rsid w:val="00B47DBC"/>
    <w:rsid w:val="00B501EB"/>
    <w:rsid w:val="00B50924"/>
    <w:rsid w:val="00B511EE"/>
    <w:rsid w:val="00B5225A"/>
    <w:rsid w:val="00B52607"/>
    <w:rsid w:val="00B52A93"/>
    <w:rsid w:val="00B57C2C"/>
    <w:rsid w:val="00B60028"/>
    <w:rsid w:val="00B60580"/>
    <w:rsid w:val="00B60ADE"/>
    <w:rsid w:val="00B6103D"/>
    <w:rsid w:val="00B622CB"/>
    <w:rsid w:val="00B624DB"/>
    <w:rsid w:val="00B62E14"/>
    <w:rsid w:val="00B62FD3"/>
    <w:rsid w:val="00B6341F"/>
    <w:rsid w:val="00B648BE"/>
    <w:rsid w:val="00B65BB4"/>
    <w:rsid w:val="00B65EC9"/>
    <w:rsid w:val="00B662E2"/>
    <w:rsid w:val="00B66D4C"/>
    <w:rsid w:val="00B66F17"/>
    <w:rsid w:val="00B673C8"/>
    <w:rsid w:val="00B70887"/>
    <w:rsid w:val="00B71D56"/>
    <w:rsid w:val="00B71DFC"/>
    <w:rsid w:val="00B72846"/>
    <w:rsid w:val="00B72A9E"/>
    <w:rsid w:val="00B73AB8"/>
    <w:rsid w:val="00B740D6"/>
    <w:rsid w:val="00B74A80"/>
    <w:rsid w:val="00B74F6A"/>
    <w:rsid w:val="00B75C2B"/>
    <w:rsid w:val="00B761C4"/>
    <w:rsid w:val="00B76CBC"/>
    <w:rsid w:val="00B76E0B"/>
    <w:rsid w:val="00B7798A"/>
    <w:rsid w:val="00B77CFE"/>
    <w:rsid w:val="00B806F6"/>
    <w:rsid w:val="00B81A3B"/>
    <w:rsid w:val="00B8260C"/>
    <w:rsid w:val="00B8263A"/>
    <w:rsid w:val="00B8337A"/>
    <w:rsid w:val="00B8451C"/>
    <w:rsid w:val="00B8452D"/>
    <w:rsid w:val="00B8483C"/>
    <w:rsid w:val="00B85279"/>
    <w:rsid w:val="00B87778"/>
    <w:rsid w:val="00B87855"/>
    <w:rsid w:val="00B92900"/>
    <w:rsid w:val="00B92B2D"/>
    <w:rsid w:val="00B9354A"/>
    <w:rsid w:val="00B935E4"/>
    <w:rsid w:val="00B937A5"/>
    <w:rsid w:val="00B93842"/>
    <w:rsid w:val="00B93FAC"/>
    <w:rsid w:val="00B94662"/>
    <w:rsid w:val="00B955BE"/>
    <w:rsid w:val="00B95D5B"/>
    <w:rsid w:val="00B9768D"/>
    <w:rsid w:val="00BA0350"/>
    <w:rsid w:val="00BA1489"/>
    <w:rsid w:val="00BA1B22"/>
    <w:rsid w:val="00BA399F"/>
    <w:rsid w:val="00BA3A87"/>
    <w:rsid w:val="00BA3C75"/>
    <w:rsid w:val="00BA4717"/>
    <w:rsid w:val="00BA4EF5"/>
    <w:rsid w:val="00BA67BD"/>
    <w:rsid w:val="00BA77B3"/>
    <w:rsid w:val="00BA7BF4"/>
    <w:rsid w:val="00BB1580"/>
    <w:rsid w:val="00BB1639"/>
    <w:rsid w:val="00BB1C41"/>
    <w:rsid w:val="00BB2222"/>
    <w:rsid w:val="00BB29F8"/>
    <w:rsid w:val="00BB36F0"/>
    <w:rsid w:val="00BB3B32"/>
    <w:rsid w:val="00BB41DB"/>
    <w:rsid w:val="00BB4E7E"/>
    <w:rsid w:val="00BB79AD"/>
    <w:rsid w:val="00BB7AF6"/>
    <w:rsid w:val="00BC04C3"/>
    <w:rsid w:val="00BC075F"/>
    <w:rsid w:val="00BC0EB7"/>
    <w:rsid w:val="00BC191C"/>
    <w:rsid w:val="00BC2184"/>
    <w:rsid w:val="00BC27BC"/>
    <w:rsid w:val="00BC2E4D"/>
    <w:rsid w:val="00BC3AE1"/>
    <w:rsid w:val="00BC429B"/>
    <w:rsid w:val="00BC4807"/>
    <w:rsid w:val="00BC5D8E"/>
    <w:rsid w:val="00BC7432"/>
    <w:rsid w:val="00BD0538"/>
    <w:rsid w:val="00BD0A6F"/>
    <w:rsid w:val="00BD151E"/>
    <w:rsid w:val="00BD266F"/>
    <w:rsid w:val="00BD2893"/>
    <w:rsid w:val="00BD2DBE"/>
    <w:rsid w:val="00BD4301"/>
    <w:rsid w:val="00BD4917"/>
    <w:rsid w:val="00BD4CDE"/>
    <w:rsid w:val="00BD5CD8"/>
    <w:rsid w:val="00BD5E49"/>
    <w:rsid w:val="00BD5EA0"/>
    <w:rsid w:val="00BD67BF"/>
    <w:rsid w:val="00BD6BF0"/>
    <w:rsid w:val="00BD741C"/>
    <w:rsid w:val="00BD7FD0"/>
    <w:rsid w:val="00BE0D7B"/>
    <w:rsid w:val="00BE0D85"/>
    <w:rsid w:val="00BE1A6B"/>
    <w:rsid w:val="00BE21BF"/>
    <w:rsid w:val="00BE30C1"/>
    <w:rsid w:val="00BE3B22"/>
    <w:rsid w:val="00BE4056"/>
    <w:rsid w:val="00BE4D3D"/>
    <w:rsid w:val="00BE530E"/>
    <w:rsid w:val="00BE6808"/>
    <w:rsid w:val="00BE71CB"/>
    <w:rsid w:val="00BF0F3C"/>
    <w:rsid w:val="00BF1559"/>
    <w:rsid w:val="00BF207C"/>
    <w:rsid w:val="00BF2745"/>
    <w:rsid w:val="00BF29BC"/>
    <w:rsid w:val="00BF2C82"/>
    <w:rsid w:val="00BF3744"/>
    <w:rsid w:val="00BF453C"/>
    <w:rsid w:val="00BF52B4"/>
    <w:rsid w:val="00BF6844"/>
    <w:rsid w:val="00BF736A"/>
    <w:rsid w:val="00BF75DF"/>
    <w:rsid w:val="00BF77A1"/>
    <w:rsid w:val="00BF7FC7"/>
    <w:rsid w:val="00C00235"/>
    <w:rsid w:val="00C0099A"/>
    <w:rsid w:val="00C00EB9"/>
    <w:rsid w:val="00C0166D"/>
    <w:rsid w:val="00C02099"/>
    <w:rsid w:val="00C0293A"/>
    <w:rsid w:val="00C02B0B"/>
    <w:rsid w:val="00C034CF"/>
    <w:rsid w:val="00C03640"/>
    <w:rsid w:val="00C03953"/>
    <w:rsid w:val="00C03C21"/>
    <w:rsid w:val="00C03CC7"/>
    <w:rsid w:val="00C04640"/>
    <w:rsid w:val="00C04BDF"/>
    <w:rsid w:val="00C04E7A"/>
    <w:rsid w:val="00C06DA6"/>
    <w:rsid w:val="00C07749"/>
    <w:rsid w:val="00C078D1"/>
    <w:rsid w:val="00C0793F"/>
    <w:rsid w:val="00C100B8"/>
    <w:rsid w:val="00C104B2"/>
    <w:rsid w:val="00C10BF6"/>
    <w:rsid w:val="00C10C1F"/>
    <w:rsid w:val="00C11386"/>
    <w:rsid w:val="00C11969"/>
    <w:rsid w:val="00C11CB9"/>
    <w:rsid w:val="00C12AD6"/>
    <w:rsid w:val="00C12C42"/>
    <w:rsid w:val="00C12FAF"/>
    <w:rsid w:val="00C14642"/>
    <w:rsid w:val="00C1477B"/>
    <w:rsid w:val="00C148E7"/>
    <w:rsid w:val="00C157BC"/>
    <w:rsid w:val="00C15850"/>
    <w:rsid w:val="00C15B36"/>
    <w:rsid w:val="00C162E4"/>
    <w:rsid w:val="00C1645B"/>
    <w:rsid w:val="00C16FC6"/>
    <w:rsid w:val="00C17AA3"/>
    <w:rsid w:val="00C17E6C"/>
    <w:rsid w:val="00C2002C"/>
    <w:rsid w:val="00C20E9A"/>
    <w:rsid w:val="00C21118"/>
    <w:rsid w:val="00C21782"/>
    <w:rsid w:val="00C22378"/>
    <w:rsid w:val="00C22BC0"/>
    <w:rsid w:val="00C23138"/>
    <w:rsid w:val="00C231C6"/>
    <w:rsid w:val="00C244DA"/>
    <w:rsid w:val="00C30002"/>
    <w:rsid w:val="00C304F7"/>
    <w:rsid w:val="00C30718"/>
    <w:rsid w:val="00C31FC6"/>
    <w:rsid w:val="00C32B5A"/>
    <w:rsid w:val="00C375D5"/>
    <w:rsid w:val="00C40304"/>
    <w:rsid w:val="00C406E4"/>
    <w:rsid w:val="00C407C6"/>
    <w:rsid w:val="00C43091"/>
    <w:rsid w:val="00C44884"/>
    <w:rsid w:val="00C451E5"/>
    <w:rsid w:val="00C46B65"/>
    <w:rsid w:val="00C46F60"/>
    <w:rsid w:val="00C47873"/>
    <w:rsid w:val="00C47B6F"/>
    <w:rsid w:val="00C506C0"/>
    <w:rsid w:val="00C50C6A"/>
    <w:rsid w:val="00C517ED"/>
    <w:rsid w:val="00C52061"/>
    <w:rsid w:val="00C528E1"/>
    <w:rsid w:val="00C52A89"/>
    <w:rsid w:val="00C52EC9"/>
    <w:rsid w:val="00C54552"/>
    <w:rsid w:val="00C55EC0"/>
    <w:rsid w:val="00C606F6"/>
    <w:rsid w:val="00C60A25"/>
    <w:rsid w:val="00C60BFA"/>
    <w:rsid w:val="00C60D0C"/>
    <w:rsid w:val="00C61FB7"/>
    <w:rsid w:val="00C622D5"/>
    <w:rsid w:val="00C62641"/>
    <w:rsid w:val="00C627E8"/>
    <w:rsid w:val="00C64142"/>
    <w:rsid w:val="00C645DB"/>
    <w:rsid w:val="00C665D0"/>
    <w:rsid w:val="00C6740E"/>
    <w:rsid w:val="00C7036F"/>
    <w:rsid w:val="00C712A1"/>
    <w:rsid w:val="00C71CC3"/>
    <w:rsid w:val="00C747EA"/>
    <w:rsid w:val="00C749FB"/>
    <w:rsid w:val="00C7503C"/>
    <w:rsid w:val="00C751A0"/>
    <w:rsid w:val="00C7544E"/>
    <w:rsid w:val="00C75590"/>
    <w:rsid w:val="00C75663"/>
    <w:rsid w:val="00C75C89"/>
    <w:rsid w:val="00C801EB"/>
    <w:rsid w:val="00C80B49"/>
    <w:rsid w:val="00C80D36"/>
    <w:rsid w:val="00C81601"/>
    <w:rsid w:val="00C8206C"/>
    <w:rsid w:val="00C826B9"/>
    <w:rsid w:val="00C829D7"/>
    <w:rsid w:val="00C83B9A"/>
    <w:rsid w:val="00C83F90"/>
    <w:rsid w:val="00C84487"/>
    <w:rsid w:val="00C84586"/>
    <w:rsid w:val="00C85413"/>
    <w:rsid w:val="00C86079"/>
    <w:rsid w:val="00C86E85"/>
    <w:rsid w:val="00C902EE"/>
    <w:rsid w:val="00C90604"/>
    <w:rsid w:val="00C911AC"/>
    <w:rsid w:val="00C919C2"/>
    <w:rsid w:val="00C91A48"/>
    <w:rsid w:val="00C91B54"/>
    <w:rsid w:val="00C92231"/>
    <w:rsid w:val="00C92B07"/>
    <w:rsid w:val="00C93954"/>
    <w:rsid w:val="00C9593E"/>
    <w:rsid w:val="00C96220"/>
    <w:rsid w:val="00C97429"/>
    <w:rsid w:val="00C97C9B"/>
    <w:rsid w:val="00CA09ED"/>
    <w:rsid w:val="00CA16BD"/>
    <w:rsid w:val="00CA2D17"/>
    <w:rsid w:val="00CA30FB"/>
    <w:rsid w:val="00CA3D56"/>
    <w:rsid w:val="00CA6B62"/>
    <w:rsid w:val="00CA7032"/>
    <w:rsid w:val="00CA7F17"/>
    <w:rsid w:val="00CB2CE2"/>
    <w:rsid w:val="00CB40EA"/>
    <w:rsid w:val="00CB563F"/>
    <w:rsid w:val="00CB5784"/>
    <w:rsid w:val="00CB66B4"/>
    <w:rsid w:val="00CB688A"/>
    <w:rsid w:val="00CB7005"/>
    <w:rsid w:val="00CB7DDC"/>
    <w:rsid w:val="00CC0325"/>
    <w:rsid w:val="00CC05DF"/>
    <w:rsid w:val="00CC060A"/>
    <w:rsid w:val="00CC0FE0"/>
    <w:rsid w:val="00CC127D"/>
    <w:rsid w:val="00CC18E8"/>
    <w:rsid w:val="00CC2927"/>
    <w:rsid w:val="00CC2A9F"/>
    <w:rsid w:val="00CC39A8"/>
    <w:rsid w:val="00CC5191"/>
    <w:rsid w:val="00CC52CA"/>
    <w:rsid w:val="00CC62E1"/>
    <w:rsid w:val="00CC711B"/>
    <w:rsid w:val="00CD0122"/>
    <w:rsid w:val="00CD0656"/>
    <w:rsid w:val="00CD16ED"/>
    <w:rsid w:val="00CD2B87"/>
    <w:rsid w:val="00CD2FA3"/>
    <w:rsid w:val="00CD36CB"/>
    <w:rsid w:val="00CD48F1"/>
    <w:rsid w:val="00CD5091"/>
    <w:rsid w:val="00CD587E"/>
    <w:rsid w:val="00CD5B64"/>
    <w:rsid w:val="00CD65EF"/>
    <w:rsid w:val="00CD764E"/>
    <w:rsid w:val="00CE1072"/>
    <w:rsid w:val="00CE14A0"/>
    <w:rsid w:val="00CE20F1"/>
    <w:rsid w:val="00CE3CC1"/>
    <w:rsid w:val="00CE3DE6"/>
    <w:rsid w:val="00CE4791"/>
    <w:rsid w:val="00CE61E4"/>
    <w:rsid w:val="00CE764E"/>
    <w:rsid w:val="00CE7AAE"/>
    <w:rsid w:val="00CF039F"/>
    <w:rsid w:val="00CF08A9"/>
    <w:rsid w:val="00CF0A83"/>
    <w:rsid w:val="00CF0C83"/>
    <w:rsid w:val="00CF1583"/>
    <w:rsid w:val="00CF1670"/>
    <w:rsid w:val="00CF1CF0"/>
    <w:rsid w:val="00CF1FD4"/>
    <w:rsid w:val="00CF2216"/>
    <w:rsid w:val="00CF2283"/>
    <w:rsid w:val="00CF2449"/>
    <w:rsid w:val="00CF26C3"/>
    <w:rsid w:val="00CF40C0"/>
    <w:rsid w:val="00CF5C46"/>
    <w:rsid w:val="00CF60A6"/>
    <w:rsid w:val="00CF6819"/>
    <w:rsid w:val="00CF7D9E"/>
    <w:rsid w:val="00D00466"/>
    <w:rsid w:val="00D01735"/>
    <w:rsid w:val="00D01AF8"/>
    <w:rsid w:val="00D026D3"/>
    <w:rsid w:val="00D0367C"/>
    <w:rsid w:val="00D03B6B"/>
    <w:rsid w:val="00D0586D"/>
    <w:rsid w:val="00D07494"/>
    <w:rsid w:val="00D115CF"/>
    <w:rsid w:val="00D120DB"/>
    <w:rsid w:val="00D1236B"/>
    <w:rsid w:val="00D12F0A"/>
    <w:rsid w:val="00D1320C"/>
    <w:rsid w:val="00D13854"/>
    <w:rsid w:val="00D143DA"/>
    <w:rsid w:val="00D15036"/>
    <w:rsid w:val="00D15CC0"/>
    <w:rsid w:val="00D165C2"/>
    <w:rsid w:val="00D16C77"/>
    <w:rsid w:val="00D175E8"/>
    <w:rsid w:val="00D17A62"/>
    <w:rsid w:val="00D20D97"/>
    <w:rsid w:val="00D20F96"/>
    <w:rsid w:val="00D21021"/>
    <w:rsid w:val="00D2135F"/>
    <w:rsid w:val="00D21417"/>
    <w:rsid w:val="00D2301C"/>
    <w:rsid w:val="00D23477"/>
    <w:rsid w:val="00D24B0A"/>
    <w:rsid w:val="00D24D1D"/>
    <w:rsid w:val="00D25309"/>
    <w:rsid w:val="00D25BB5"/>
    <w:rsid w:val="00D263B6"/>
    <w:rsid w:val="00D279C4"/>
    <w:rsid w:val="00D27D57"/>
    <w:rsid w:val="00D30E89"/>
    <w:rsid w:val="00D318A9"/>
    <w:rsid w:val="00D337CE"/>
    <w:rsid w:val="00D33851"/>
    <w:rsid w:val="00D3388A"/>
    <w:rsid w:val="00D34AE6"/>
    <w:rsid w:val="00D35B68"/>
    <w:rsid w:val="00D35F87"/>
    <w:rsid w:val="00D36E53"/>
    <w:rsid w:val="00D37AB0"/>
    <w:rsid w:val="00D37F04"/>
    <w:rsid w:val="00D40038"/>
    <w:rsid w:val="00D403CF"/>
    <w:rsid w:val="00D40485"/>
    <w:rsid w:val="00D40CD1"/>
    <w:rsid w:val="00D4110E"/>
    <w:rsid w:val="00D41650"/>
    <w:rsid w:val="00D41EDE"/>
    <w:rsid w:val="00D42555"/>
    <w:rsid w:val="00D428AC"/>
    <w:rsid w:val="00D43539"/>
    <w:rsid w:val="00D44E2E"/>
    <w:rsid w:val="00D44F43"/>
    <w:rsid w:val="00D450A6"/>
    <w:rsid w:val="00D454FE"/>
    <w:rsid w:val="00D45627"/>
    <w:rsid w:val="00D45C97"/>
    <w:rsid w:val="00D45D81"/>
    <w:rsid w:val="00D46109"/>
    <w:rsid w:val="00D463A9"/>
    <w:rsid w:val="00D4665E"/>
    <w:rsid w:val="00D46C0D"/>
    <w:rsid w:val="00D46D69"/>
    <w:rsid w:val="00D5191B"/>
    <w:rsid w:val="00D53C87"/>
    <w:rsid w:val="00D5431E"/>
    <w:rsid w:val="00D545A1"/>
    <w:rsid w:val="00D54C4F"/>
    <w:rsid w:val="00D54E80"/>
    <w:rsid w:val="00D55433"/>
    <w:rsid w:val="00D556AF"/>
    <w:rsid w:val="00D56079"/>
    <w:rsid w:val="00D5668D"/>
    <w:rsid w:val="00D5671D"/>
    <w:rsid w:val="00D56DD2"/>
    <w:rsid w:val="00D600EE"/>
    <w:rsid w:val="00D60D3D"/>
    <w:rsid w:val="00D617E4"/>
    <w:rsid w:val="00D6282F"/>
    <w:rsid w:val="00D639F4"/>
    <w:rsid w:val="00D647BA"/>
    <w:rsid w:val="00D64968"/>
    <w:rsid w:val="00D6496F"/>
    <w:rsid w:val="00D65ABC"/>
    <w:rsid w:val="00D664A8"/>
    <w:rsid w:val="00D70AE3"/>
    <w:rsid w:val="00D71A8D"/>
    <w:rsid w:val="00D71BAC"/>
    <w:rsid w:val="00D71DEB"/>
    <w:rsid w:val="00D71E0B"/>
    <w:rsid w:val="00D72D0E"/>
    <w:rsid w:val="00D72EEC"/>
    <w:rsid w:val="00D738D1"/>
    <w:rsid w:val="00D739B2"/>
    <w:rsid w:val="00D73C46"/>
    <w:rsid w:val="00D7452F"/>
    <w:rsid w:val="00D753D0"/>
    <w:rsid w:val="00D754EB"/>
    <w:rsid w:val="00D756ED"/>
    <w:rsid w:val="00D758AC"/>
    <w:rsid w:val="00D75F90"/>
    <w:rsid w:val="00D76093"/>
    <w:rsid w:val="00D76E0B"/>
    <w:rsid w:val="00D76F1E"/>
    <w:rsid w:val="00D7710E"/>
    <w:rsid w:val="00D77A62"/>
    <w:rsid w:val="00D77DDF"/>
    <w:rsid w:val="00D77E94"/>
    <w:rsid w:val="00D803D5"/>
    <w:rsid w:val="00D80B06"/>
    <w:rsid w:val="00D80B21"/>
    <w:rsid w:val="00D81DE2"/>
    <w:rsid w:val="00D8276F"/>
    <w:rsid w:val="00D83371"/>
    <w:rsid w:val="00D83977"/>
    <w:rsid w:val="00D84845"/>
    <w:rsid w:val="00D84892"/>
    <w:rsid w:val="00D84F32"/>
    <w:rsid w:val="00D86147"/>
    <w:rsid w:val="00D861F3"/>
    <w:rsid w:val="00D87B58"/>
    <w:rsid w:val="00D87BB4"/>
    <w:rsid w:val="00D91303"/>
    <w:rsid w:val="00D9233D"/>
    <w:rsid w:val="00D93554"/>
    <w:rsid w:val="00D93627"/>
    <w:rsid w:val="00D940DD"/>
    <w:rsid w:val="00D94761"/>
    <w:rsid w:val="00D94E8F"/>
    <w:rsid w:val="00D9523D"/>
    <w:rsid w:val="00D95D70"/>
    <w:rsid w:val="00D95E82"/>
    <w:rsid w:val="00D97756"/>
    <w:rsid w:val="00D97993"/>
    <w:rsid w:val="00DA00DA"/>
    <w:rsid w:val="00DA029A"/>
    <w:rsid w:val="00DA0E3C"/>
    <w:rsid w:val="00DA1108"/>
    <w:rsid w:val="00DA1323"/>
    <w:rsid w:val="00DA1AD7"/>
    <w:rsid w:val="00DA1CBD"/>
    <w:rsid w:val="00DA2664"/>
    <w:rsid w:val="00DA2C13"/>
    <w:rsid w:val="00DA3080"/>
    <w:rsid w:val="00DA330C"/>
    <w:rsid w:val="00DA3C9F"/>
    <w:rsid w:val="00DA533C"/>
    <w:rsid w:val="00DA6982"/>
    <w:rsid w:val="00DB0A98"/>
    <w:rsid w:val="00DB2DAA"/>
    <w:rsid w:val="00DB2FB3"/>
    <w:rsid w:val="00DB3F34"/>
    <w:rsid w:val="00DB4DD7"/>
    <w:rsid w:val="00DB577A"/>
    <w:rsid w:val="00DB5C5B"/>
    <w:rsid w:val="00DB5CF9"/>
    <w:rsid w:val="00DB6595"/>
    <w:rsid w:val="00DB6C19"/>
    <w:rsid w:val="00DB7FCB"/>
    <w:rsid w:val="00DC1BD8"/>
    <w:rsid w:val="00DC1DA8"/>
    <w:rsid w:val="00DC2022"/>
    <w:rsid w:val="00DC2186"/>
    <w:rsid w:val="00DC29D8"/>
    <w:rsid w:val="00DC2D93"/>
    <w:rsid w:val="00DC30CA"/>
    <w:rsid w:val="00DC3E3C"/>
    <w:rsid w:val="00DC4124"/>
    <w:rsid w:val="00DC4417"/>
    <w:rsid w:val="00DC515F"/>
    <w:rsid w:val="00DC57DA"/>
    <w:rsid w:val="00DC5F8B"/>
    <w:rsid w:val="00DC74D2"/>
    <w:rsid w:val="00DC755F"/>
    <w:rsid w:val="00DC7FA1"/>
    <w:rsid w:val="00DD08B4"/>
    <w:rsid w:val="00DD263A"/>
    <w:rsid w:val="00DD292F"/>
    <w:rsid w:val="00DD2C9D"/>
    <w:rsid w:val="00DD34AA"/>
    <w:rsid w:val="00DD3A34"/>
    <w:rsid w:val="00DD4701"/>
    <w:rsid w:val="00DD5AA1"/>
    <w:rsid w:val="00DD667A"/>
    <w:rsid w:val="00DD6699"/>
    <w:rsid w:val="00DD7612"/>
    <w:rsid w:val="00DD7936"/>
    <w:rsid w:val="00DE000B"/>
    <w:rsid w:val="00DE0C06"/>
    <w:rsid w:val="00DE157B"/>
    <w:rsid w:val="00DE2047"/>
    <w:rsid w:val="00DE28C2"/>
    <w:rsid w:val="00DE47DF"/>
    <w:rsid w:val="00DE7376"/>
    <w:rsid w:val="00DE76B6"/>
    <w:rsid w:val="00DE7824"/>
    <w:rsid w:val="00DF124F"/>
    <w:rsid w:val="00DF14CB"/>
    <w:rsid w:val="00DF3217"/>
    <w:rsid w:val="00DF5F6D"/>
    <w:rsid w:val="00DF63E7"/>
    <w:rsid w:val="00DF7F0F"/>
    <w:rsid w:val="00DF7F82"/>
    <w:rsid w:val="00E00C86"/>
    <w:rsid w:val="00E01F01"/>
    <w:rsid w:val="00E02A04"/>
    <w:rsid w:val="00E0396A"/>
    <w:rsid w:val="00E03DDC"/>
    <w:rsid w:val="00E03EEA"/>
    <w:rsid w:val="00E040B1"/>
    <w:rsid w:val="00E045AF"/>
    <w:rsid w:val="00E04EEB"/>
    <w:rsid w:val="00E05758"/>
    <w:rsid w:val="00E06AFE"/>
    <w:rsid w:val="00E06F76"/>
    <w:rsid w:val="00E11D41"/>
    <w:rsid w:val="00E1210A"/>
    <w:rsid w:val="00E12D89"/>
    <w:rsid w:val="00E1401C"/>
    <w:rsid w:val="00E14C1B"/>
    <w:rsid w:val="00E15D46"/>
    <w:rsid w:val="00E15E75"/>
    <w:rsid w:val="00E16319"/>
    <w:rsid w:val="00E163B3"/>
    <w:rsid w:val="00E16AAD"/>
    <w:rsid w:val="00E214C8"/>
    <w:rsid w:val="00E2151D"/>
    <w:rsid w:val="00E22674"/>
    <w:rsid w:val="00E22AD3"/>
    <w:rsid w:val="00E25B31"/>
    <w:rsid w:val="00E26062"/>
    <w:rsid w:val="00E26420"/>
    <w:rsid w:val="00E26958"/>
    <w:rsid w:val="00E26C3E"/>
    <w:rsid w:val="00E27425"/>
    <w:rsid w:val="00E30F86"/>
    <w:rsid w:val="00E3144C"/>
    <w:rsid w:val="00E322D2"/>
    <w:rsid w:val="00E3260A"/>
    <w:rsid w:val="00E32F1B"/>
    <w:rsid w:val="00E334AC"/>
    <w:rsid w:val="00E35200"/>
    <w:rsid w:val="00E35C96"/>
    <w:rsid w:val="00E35D65"/>
    <w:rsid w:val="00E36091"/>
    <w:rsid w:val="00E3658E"/>
    <w:rsid w:val="00E36884"/>
    <w:rsid w:val="00E373BE"/>
    <w:rsid w:val="00E37D78"/>
    <w:rsid w:val="00E40D0B"/>
    <w:rsid w:val="00E41AEC"/>
    <w:rsid w:val="00E41CEB"/>
    <w:rsid w:val="00E431F6"/>
    <w:rsid w:val="00E43DDA"/>
    <w:rsid w:val="00E43EDD"/>
    <w:rsid w:val="00E44047"/>
    <w:rsid w:val="00E453E6"/>
    <w:rsid w:val="00E46BCA"/>
    <w:rsid w:val="00E46D38"/>
    <w:rsid w:val="00E47956"/>
    <w:rsid w:val="00E47B5B"/>
    <w:rsid w:val="00E47F0B"/>
    <w:rsid w:val="00E505E0"/>
    <w:rsid w:val="00E5113A"/>
    <w:rsid w:val="00E51FB0"/>
    <w:rsid w:val="00E53369"/>
    <w:rsid w:val="00E53713"/>
    <w:rsid w:val="00E548C9"/>
    <w:rsid w:val="00E575C7"/>
    <w:rsid w:val="00E57F2F"/>
    <w:rsid w:val="00E60A4B"/>
    <w:rsid w:val="00E62508"/>
    <w:rsid w:val="00E638AE"/>
    <w:rsid w:val="00E6422B"/>
    <w:rsid w:val="00E6674D"/>
    <w:rsid w:val="00E67079"/>
    <w:rsid w:val="00E6725D"/>
    <w:rsid w:val="00E67BAD"/>
    <w:rsid w:val="00E67ECD"/>
    <w:rsid w:val="00E706E1"/>
    <w:rsid w:val="00E71A36"/>
    <w:rsid w:val="00E72734"/>
    <w:rsid w:val="00E728FA"/>
    <w:rsid w:val="00E72D48"/>
    <w:rsid w:val="00E72D5F"/>
    <w:rsid w:val="00E73140"/>
    <w:rsid w:val="00E73E92"/>
    <w:rsid w:val="00E7440A"/>
    <w:rsid w:val="00E76022"/>
    <w:rsid w:val="00E767EE"/>
    <w:rsid w:val="00E7684D"/>
    <w:rsid w:val="00E76B36"/>
    <w:rsid w:val="00E77784"/>
    <w:rsid w:val="00E80303"/>
    <w:rsid w:val="00E8067F"/>
    <w:rsid w:val="00E8126F"/>
    <w:rsid w:val="00E81A28"/>
    <w:rsid w:val="00E81FB5"/>
    <w:rsid w:val="00E82122"/>
    <w:rsid w:val="00E836B3"/>
    <w:rsid w:val="00E8425C"/>
    <w:rsid w:val="00E84709"/>
    <w:rsid w:val="00E85142"/>
    <w:rsid w:val="00E853C4"/>
    <w:rsid w:val="00E85643"/>
    <w:rsid w:val="00E859D8"/>
    <w:rsid w:val="00E85A8D"/>
    <w:rsid w:val="00E85CEB"/>
    <w:rsid w:val="00E86779"/>
    <w:rsid w:val="00E86A5C"/>
    <w:rsid w:val="00E87FE1"/>
    <w:rsid w:val="00E90203"/>
    <w:rsid w:val="00E91974"/>
    <w:rsid w:val="00E92743"/>
    <w:rsid w:val="00E95254"/>
    <w:rsid w:val="00E95488"/>
    <w:rsid w:val="00E956BC"/>
    <w:rsid w:val="00E961CA"/>
    <w:rsid w:val="00E976F0"/>
    <w:rsid w:val="00E97B63"/>
    <w:rsid w:val="00EA01A4"/>
    <w:rsid w:val="00EA0311"/>
    <w:rsid w:val="00EA0471"/>
    <w:rsid w:val="00EA09C6"/>
    <w:rsid w:val="00EA10B1"/>
    <w:rsid w:val="00EA1D36"/>
    <w:rsid w:val="00EA2247"/>
    <w:rsid w:val="00EA3B5A"/>
    <w:rsid w:val="00EA4118"/>
    <w:rsid w:val="00EA55BC"/>
    <w:rsid w:val="00EA5780"/>
    <w:rsid w:val="00EA7D02"/>
    <w:rsid w:val="00EB0452"/>
    <w:rsid w:val="00EB144C"/>
    <w:rsid w:val="00EB2EA4"/>
    <w:rsid w:val="00EB2F5F"/>
    <w:rsid w:val="00EB4492"/>
    <w:rsid w:val="00EB696F"/>
    <w:rsid w:val="00EB7440"/>
    <w:rsid w:val="00EB79D8"/>
    <w:rsid w:val="00EB7C0E"/>
    <w:rsid w:val="00EC0CC1"/>
    <w:rsid w:val="00EC14C7"/>
    <w:rsid w:val="00EC1896"/>
    <w:rsid w:val="00EC1C43"/>
    <w:rsid w:val="00EC1FFA"/>
    <w:rsid w:val="00EC2125"/>
    <w:rsid w:val="00EC25BC"/>
    <w:rsid w:val="00EC260B"/>
    <w:rsid w:val="00EC2877"/>
    <w:rsid w:val="00EC3257"/>
    <w:rsid w:val="00EC32C5"/>
    <w:rsid w:val="00EC4FBC"/>
    <w:rsid w:val="00EC5910"/>
    <w:rsid w:val="00EC6098"/>
    <w:rsid w:val="00EC60FC"/>
    <w:rsid w:val="00EC6ABC"/>
    <w:rsid w:val="00EC73A5"/>
    <w:rsid w:val="00EC7406"/>
    <w:rsid w:val="00ED014D"/>
    <w:rsid w:val="00ED07F0"/>
    <w:rsid w:val="00ED1577"/>
    <w:rsid w:val="00ED199F"/>
    <w:rsid w:val="00ED1D03"/>
    <w:rsid w:val="00ED22F7"/>
    <w:rsid w:val="00ED281E"/>
    <w:rsid w:val="00ED2F4E"/>
    <w:rsid w:val="00ED33F2"/>
    <w:rsid w:val="00ED388D"/>
    <w:rsid w:val="00ED4062"/>
    <w:rsid w:val="00ED51D9"/>
    <w:rsid w:val="00ED53D7"/>
    <w:rsid w:val="00ED5577"/>
    <w:rsid w:val="00ED5ADA"/>
    <w:rsid w:val="00ED5B8D"/>
    <w:rsid w:val="00ED5EB5"/>
    <w:rsid w:val="00ED6538"/>
    <w:rsid w:val="00ED6D27"/>
    <w:rsid w:val="00ED6E38"/>
    <w:rsid w:val="00ED7979"/>
    <w:rsid w:val="00ED7C41"/>
    <w:rsid w:val="00EE0B3A"/>
    <w:rsid w:val="00EE1384"/>
    <w:rsid w:val="00EE1E7F"/>
    <w:rsid w:val="00EE2035"/>
    <w:rsid w:val="00EE26B3"/>
    <w:rsid w:val="00EE26B4"/>
    <w:rsid w:val="00EE3ABA"/>
    <w:rsid w:val="00EE41CC"/>
    <w:rsid w:val="00EE4D3C"/>
    <w:rsid w:val="00EE4D67"/>
    <w:rsid w:val="00EE6CF5"/>
    <w:rsid w:val="00EE6E7E"/>
    <w:rsid w:val="00EE6F57"/>
    <w:rsid w:val="00EF007E"/>
    <w:rsid w:val="00EF0A11"/>
    <w:rsid w:val="00EF0AC1"/>
    <w:rsid w:val="00EF147E"/>
    <w:rsid w:val="00EF16D4"/>
    <w:rsid w:val="00EF17AC"/>
    <w:rsid w:val="00EF2131"/>
    <w:rsid w:val="00EF266F"/>
    <w:rsid w:val="00EF3342"/>
    <w:rsid w:val="00EF3E17"/>
    <w:rsid w:val="00EF5928"/>
    <w:rsid w:val="00EF7D9F"/>
    <w:rsid w:val="00F00195"/>
    <w:rsid w:val="00F00527"/>
    <w:rsid w:val="00F00735"/>
    <w:rsid w:val="00F0092D"/>
    <w:rsid w:val="00F01384"/>
    <w:rsid w:val="00F0166E"/>
    <w:rsid w:val="00F01A8D"/>
    <w:rsid w:val="00F01CD5"/>
    <w:rsid w:val="00F01E0B"/>
    <w:rsid w:val="00F02C9F"/>
    <w:rsid w:val="00F03448"/>
    <w:rsid w:val="00F04765"/>
    <w:rsid w:val="00F05DA8"/>
    <w:rsid w:val="00F05F57"/>
    <w:rsid w:val="00F062E1"/>
    <w:rsid w:val="00F06982"/>
    <w:rsid w:val="00F06BB4"/>
    <w:rsid w:val="00F06C66"/>
    <w:rsid w:val="00F06DDA"/>
    <w:rsid w:val="00F072F0"/>
    <w:rsid w:val="00F07E7B"/>
    <w:rsid w:val="00F1086F"/>
    <w:rsid w:val="00F11E75"/>
    <w:rsid w:val="00F14F98"/>
    <w:rsid w:val="00F166DC"/>
    <w:rsid w:val="00F17A5F"/>
    <w:rsid w:val="00F2087B"/>
    <w:rsid w:val="00F20AA7"/>
    <w:rsid w:val="00F21D0A"/>
    <w:rsid w:val="00F21DC4"/>
    <w:rsid w:val="00F21DCC"/>
    <w:rsid w:val="00F22CAB"/>
    <w:rsid w:val="00F22E0C"/>
    <w:rsid w:val="00F23DC6"/>
    <w:rsid w:val="00F253DC"/>
    <w:rsid w:val="00F25597"/>
    <w:rsid w:val="00F25AD2"/>
    <w:rsid w:val="00F26814"/>
    <w:rsid w:val="00F2698A"/>
    <w:rsid w:val="00F333B6"/>
    <w:rsid w:val="00F342B3"/>
    <w:rsid w:val="00F34324"/>
    <w:rsid w:val="00F34CAB"/>
    <w:rsid w:val="00F35077"/>
    <w:rsid w:val="00F350E6"/>
    <w:rsid w:val="00F352BF"/>
    <w:rsid w:val="00F36339"/>
    <w:rsid w:val="00F36FD3"/>
    <w:rsid w:val="00F4022A"/>
    <w:rsid w:val="00F402F1"/>
    <w:rsid w:val="00F40D98"/>
    <w:rsid w:val="00F41C2D"/>
    <w:rsid w:val="00F4287E"/>
    <w:rsid w:val="00F428D8"/>
    <w:rsid w:val="00F43028"/>
    <w:rsid w:val="00F4303A"/>
    <w:rsid w:val="00F431DB"/>
    <w:rsid w:val="00F43BCA"/>
    <w:rsid w:val="00F44407"/>
    <w:rsid w:val="00F447BC"/>
    <w:rsid w:val="00F44901"/>
    <w:rsid w:val="00F44B53"/>
    <w:rsid w:val="00F44C7A"/>
    <w:rsid w:val="00F44E32"/>
    <w:rsid w:val="00F453F9"/>
    <w:rsid w:val="00F466A2"/>
    <w:rsid w:val="00F46F20"/>
    <w:rsid w:val="00F47448"/>
    <w:rsid w:val="00F50AB6"/>
    <w:rsid w:val="00F50C91"/>
    <w:rsid w:val="00F51662"/>
    <w:rsid w:val="00F525D3"/>
    <w:rsid w:val="00F52C5E"/>
    <w:rsid w:val="00F546B4"/>
    <w:rsid w:val="00F55893"/>
    <w:rsid w:val="00F559EC"/>
    <w:rsid w:val="00F56141"/>
    <w:rsid w:val="00F5727B"/>
    <w:rsid w:val="00F5729A"/>
    <w:rsid w:val="00F57EE7"/>
    <w:rsid w:val="00F605A4"/>
    <w:rsid w:val="00F624A2"/>
    <w:rsid w:val="00F631B9"/>
    <w:rsid w:val="00F635CD"/>
    <w:rsid w:val="00F64BDA"/>
    <w:rsid w:val="00F66516"/>
    <w:rsid w:val="00F66681"/>
    <w:rsid w:val="00F668D8"/>
    <w:rsid w:val="00F669F6"/>
    <w:rsid w:val="00F66B79"/>
    <w:rsid w:val="00F66BF2"/>
    <w:rsid w:val="00F6713D"/>
    <w:rsid w:val="00F71004"/>
    <w:rsid w:val="00F7139C"/>
    <w:rsid w:val="00F71754"/>
    <w:rsid w:val="00F71C5D"/>
    <w:rsid w:val="00F71D01"/>
    <w:rsid w:val="00F7282F"/>
    <w:rsid w:val="00F72E48"/>
    <w:rsid w:val="00F73336"/>
    <w:rsid w:val="00F77562"/>
    <w:rsid w:val="00F802F9"/>
    <w:rsid w:val="00F80456"/>
    <w:rsid w:val="00F80C91"/>
    <w:rsid w:val="00F81E47"/>
    <w:rsid w:val="00F823A2"/>
    <w:rsid w:val="00F83695"/>
    <w:rsid w:val="00F83910"/>
    <w:rsid w:val="00F83A53"/>
    <w:rsid w:val="00F845C8"/>
    <w:rsid w:val="00F84DDC"/>
    <w:rsid w:val="00F8597C"/>
    <w:rsid w:val="00F85A71"/>
    <w:rsid w:val="00F85D7F"/>
    <w:rsid w:val="00F8619C"/>
    <w:rsid w:val="00F8668E"/>
    <w:rsid w:val="00F86742"/>
    <w:rsid w:val="00F86A09"/>
    <w:rsid w:val="00F8704C"/>
    <w:rsid w:val="00F875F1"/>
    <w:rsid w:val="00F87653"/>
    <w:rsid w:val="00F87BB7"/>
    <w:rsid w:val="00F91857"/>
    <w:rsid w:val="00F92A97"/>
    <w:rsid w:val="00F93FCB"/>
    <w:rsid w:val="00F95231"/>
    <w:rsid w:val="00F96AA9"/>
    <w:rsid w:val="00F96C41"/>
    <w:rsid w:val="00F97A90"/>
    <w:rsid w:val="00FA12D7"/>
    <w:rsid w:val="00FA1DA6"/>
    <w:rsid w:val="00FA25DF"/>
    <w:rsid w:val="00FA3819"/>
    <w:rsid w:val="00FA3B5A"/>
    <w:rsid w:val="00FA442D"/>
    <w:rsid w:val="00FA4ADE"/>
    <w:rsid w:val="00FA5601"/>
    <w:rsid w:val="00FA651F"/>
    <w:rsid w:val="00FA6EEC"/>
    <w:rsid w:val="00FA773D"/>
    <w:rsid w:val="00FB01F9"/>
    <w:rsid w:val="00FB0373"/>
    <w:rsid w:val="00FB0502"/>
    <w:rsid w:val="00FB1CA2"/>
    <w:rsid w:val="00FB1CAA"/>
    <w:rsid w:val="00FB2061"/>
    <w:rsid w:val="00FB348D"/>
    <w:rsid w:val="00FB6AD2"/>
    <w:rsid w:val="00FB7124"/>
    <w:rsid w:val="00FC01A9"/>
    <w:rsid w:val="00FC02DB"/>
    <w:rsid w:val="00FC0ADE"/>
    <w:rsid w:val="00FC13C8"/>
    <w:rsid w:val="00FC1B3D"/>
    <w:rsid w:val="00FC22B0"/>
    <w:rsid w:val="00FC299A"/>
    <w:rsid w:val="00FC3135"/>
    <w:rsid w:val="00FC3358"/>
    <w:rsid w:val="00FC3368"/>
    <w:rsid w:val="00FC368C"/>
    <w:rsid w:val="00FC391D"/>
    <w:rsid w:val="00FC3FE0"/>
    <w:rsid w:val="00FC431E"/>
    <w:rsid w:val="00FC6D6C"/>
    <w:rsid w:val="00FC7AAF"/>
    <w:rsid w:val="00FC7D3C"/>
    <w:rsid w:val="00FD0560"/>
    <w:rsid w:val="00FD0A62"/>
    <w:rsid w:val="00FD1189"/>
    <w:rsid w:val="00FD1746"/>
    <w:rsid w:val="00FD1F21"/>
    <w:rsid w:val="00FD2996"/>
    <w:rsid w:val="00FD2E3F"/>
    <w:rsid w:val="00FD303F"/>
    <w:rsid w:val="00FD33F2"/>
    <w:rsid w:val="00FD3E92"/>
    <w:rsid w:val="00FD6625"/>
    <w:rsid w:val="00FD6847"/>
    <w:rsid w:val="00FE070B"/>
    <w:rsid w:val="00FE0BC5"/>
    <w:rsid w:val="00FE0CB2"/>
    <w:rsid w:val="00FE175E"/>
    <w:rsid w:val="00FE32A6"/>
    <w:rsid w:val="00FE4BDB"/>
    <w:rsid w:val="00FE5CB0"/>
    <w:rsid w:val="00FE5DB1"/>
    <w:rsid w:val="00FE7335"/>
    <w:rsid w:val="00FE76FF"/>
    <w:rsid w:val="00FE794B"/>
    <w:rsid w:val="00FE7B39"/>
    <w:rsid w:val="00FE7CC1"/>
    <w:rsid w:val="00FF028F"/>
    <w:rsid w:val="00FF04B1"/>
    <w:rsid w:val="00FF16BA"/>
    <w:rsid w:val="00FF1961"/>
    <w:rsid w:val="00FF2528"/>
    <w:rsid w:val="00FF2E6B"/>
    <w:rsid w:val="00FF4DC1"/>
    <w:rsid w:val="00FF5AB7"/>
    <w:rsid w:val="00FF6679"/>
    <w:rsid w:val="019772D9"/>
    <w:rsid w:val="02A42637"/>
    <w:rsid w:val="054D6BCA"/>
    <w:rsid w:val="056C79D4"/>
    <w:rsid w:val="077F65C3"/>
    <w:rsid w:val="07A73B90"/>
    <w:rsid w:val="08341E69"/>
    <w:rsid w:val="0983D69A"/>
    <w:rsid w:val="0A626E8E"/>
    <w:rsid w:val="0CA0263A"/>
    <w:rsid w:val="0E62BC24"/>
    <w:rsid w:val="0FF87F8B"/>
    <w:rsid w:val="1348F6EB"/>
    <w:rsid w:val="1544337B"/>
    <w:rsid w:val="15A32581"/>
    <w:rsid w:val="1687D9D8"/>
    <w:rsid w:val="175D9E81"/>
    <w:rsid w:val="1A698141"/>
    <w:rsid w:val="1B37C530"/>
    <w:rsid w:val="1C6F9C95"/>
    <w:rsid w:val="1CABAA00"/>
    <w:rsid w:val="1CBB55AA"/>
    <w:rsid w:val="1DC9F79E"/>
    <w:rsid w:val="1E87228D"/>
    <w:rsid w:val="1F9462CD"/>
    <w:rsid w:val="213E5B0E"/>
    <w:rsid w:val="22E783B6"/>
    <w:rsid w:val="2344C394"/>
    <w:rsid w:val="24705E39"/>
    <w:rsid w:val="24835417"/>
    <w:rsid w:val="261F2478"/>
    <w:rsid w:val="2657CF98"/>
    <w:rsid w:val="26931EE6"/>
    <w:rsid w:val="26EB13ED"/>
    <w:rsid w:val="275315E4"/>
    <w:rsid w:val="2854C8F7"/>
    <w:rsid w:val="29695E1F"/>
    <w:rsid w:val="2BE3E31D"/>
    <w:rsid w:val="2DD22EF0"/>
    <w:rsid w:val="2F9004B6"/>
    <w:rsid w:val="303402E6"/>
    <w:rsid w:val="30B458F4"/>
    <w:rsid w:val="31207798"/>
    <w:rsid w:val="3231EF4C"/>
    <w:rsid w:val="337B1FE4"/>
    <w:rsid w:val="33BCDAFC"/>
    <w:rsid w:val="34A6C141"/>
    <w:rsid w:val="3CAF4370"/>
    <w:rsid w:val="3D3531CF"/>
    <w:rsid w:val="3E11C90E"/>
    <w:rsid w:val="3E258385"/>
    <w:rsid w:val="3E286B52"/>
    <w:rsid w:val="3F02E785"/>
    <w:rsid w:val="4096DF26"/>
    <w:rsid w:val="41B91D22"/>
    <w:rsid w:val="431E84F4"/>
    <w:rsid w:val="44249FA1"/>
    <w:rsid w:val="456A5049"/>
    <w:rsid w:val="462A387C"/>
    <w:rsid w:val="46455B5C"/>
    <w:rsid w:val="47D60196"/>
    <w:rsid w:val="4826F44A"/>
    <w:rsid w:val="48A1F10B"/>
    <w:rsid w:val="499388EF"/>
    <w:rsid w:val="4B03C9BD"/>
    <w:rsid w:val="4BB37A77"/>
    <w:rsid w:val="4E57F8E2"/>
    <w:rsid w:val="4F3BB209"/>
    <w:rsid w:val="518A2D3C"/>
    <w:rsid w:val="5223C12B"/>
    <w:rsid w:val="52FAF818"/>
    <w:rsid w:val="546DA373"/>
    <w:rsid w:val="5571C8F2"/>
    <w:rsid w:val="58BB895E"/>
    <w:rsid w:val="58F5B5B6"/>
    <w:rsid w:val="5A629057"/>
    <w:rsid w:val="5A788A6C"/>
    <w:rsid w:val="5AF5B736"/>
    <w:rsid w:val="5C85BB57"/>
    <w:rsid w:val="5DAC0848"/>
    <w:rsid w:val="5DD783C2"/>
    <w:rsid w:val="610D1D48"/>
    <w:rsid w:val="619D40A5"/>
    <w:rsid w:val="61CED0DF"/>
    <w:rsid w:val="61E9A8C5"/>
    <w:rsid w:val="629745BF"/>
    <w:rsid w:val="637DA530"/>
    <w:rsid w:val="63CD7F83"/>
    <w:rsid w:val="64A281C8"/>
    <w:rsid w:val="656EC45F"/>
    <w:rsid w:val="658AF95E"/>
    <w:rsid w:val="66F9AE28"/>
    <w:rsid w:val="672276EB"/>
    <w:rsid w:val="68FB7036"/>
    <w:rsid w:val="6A56DE36"/>
    <w:rsid w:val="6AF62C85"/>
    <w:rsid w:val="6B4C911C"/>
    <w:rsid w:val="6B745C2E"/>
    <w:rsid w:val="6C381277"/>
    <w:rsid w:val="6CAFAD37"/>
    <w:rsid w:val="71D9E36F"/>
    <w:rsid w:val="72055C1B"/>
    <w:rsid w:val="7324535D"/>
    <w:rsid w:val="741507AD"/>
    <w:rsid w:val="74936EF5"/>
    <w:rsid w:val="75834222"/>
    <w:rsid w:val="7666D8CD"/>
    <w:rsid w:val="77529E9C"/>
    <w:rsid w:val="77DA3F33"/>
    <w:rsid w:val="78C0EFBF"/>
    <w:rsid w:val="79C6E485"/>
    <w:rsid w:val="7C47C519"/>
    <w:rsid w:val="7D80FB8F"/>
    <w:rsid w:val="7E9BE1D3"/>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A963CB"/>
  <w15:docId w15:val="{A2582B90-5167-414E-BC35-107EDEE9B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0502"/>
    <w:pPr>
      <w:spacing w:after="0" w:line="240" w:lineRule="auto"/>
    </w:pPr>
    <w:rPr>
      <w:kern w:val="2"/>
      <w:szCs w:val="24"/>
      <w:lang w:val="en-US"/>
      <w14:ligatures w14:val="standardContextual"/>
    </w:rPr>
  </w:style>
  <w:style w:type="paragraph" w:styleId="Heading1">
    <w:name w:val="heading 1"/>
    <w:basedOn w:val="Normal"/>
    <w:next w:val="Normal"/>
    <w:link w:val="Heading1Char"/>
    <w:uiPriority w:val="9"/>
    <w:qFormat/>
    <w:rsid w:val="00FB0502"/>
    <w:pPr>
      <w:keepNext/>
      <w:keepLines/>
      <w:spacing w:before="240"/>
      <w:outlineLvl w:val="0"/>
    </w:pPr>
    <w:rPr>
      <w:rFonts w:asciiTheme="majorHAnsi" w:eastAsiaTheme="majorEastAsia" w:hAnsiTheme="majorHAnsi" w:cstheme="majorBidi"/>
      <w:smallCaps/>
      <w:color w:val="0085A8"/>
      <w:sz w:val="24"/>
      <w:szCs w:val="32"/>
      <w:u w:val="single"/>
    </w:rPr>
  </w:style>
  <w:style w:type="paragraph" w:styleId="Heading2">
    <w:name w:val="heading 2"/>
    <w:basedOn w:val="Normal"/>
    <w:next w:val="Normal"/>
    <w:link w:val="Heading2Char"/>
    <w:uiPriority w:val="9"/>
    <w:unhideWhenUsed/>
    <w:qFormat/>
    <w:rsid w:val="00FB0502"/>
    <w:pPr>
      <w:keepNext/>
      <w:keepLines/>
      <w:pBdr>
        <w:top w:val="single" w:sz="4" w:space="1" w:color="auto"/>
        <w:left w:val="single" w:sz="4" w:space="4" w:color="auto"/>
        <w:bottom w:val="single" w:sz="4" w:space="1" w:color="auto"/>
        <w:right w:val="single" w:sz="4" w:space="4" w:color="auto"/>
      </w:pBdr>
      <w:shd w:val="clear" w:color="auto" w:fill="E7E6E6" w:themeFill="background2"/>
      <w:spacing w:before="40"/>
      <w:outlineLvl w:val="1"/>
    </w:pPr>
    <w:rPr>
      <w:rFonts w:asciiTheme="majorHAnsi" w:eastAsiaTheme="majorEastAsia" w:hAnsiTheme="majorHAnsi" w:cstheme="majorBidi"/>
      <w:b/>
      <w:smallCaps/>
      <w:szCs w:val="26"/>
    </w:rPr>
  </w:style>
  <w:style w:type="character" w:default="1" w:styleId="DefaultParagraphFont">
    <w:name w:val="Default Paragraph Font"/>
    <w:uiPriority w:val="1"/>
    <w:semiHidden/>
    <w:unhideWhenUsed/>
    <w:rsid w:val="00FB05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0502"/>
  </w:style>
  <w:style w:type="paragraph" w:styleId="Header">
    <w:name w:val="header"/>
    <w:basedOn w:val="Normal"/>
    <w:link w:val="HeaderChar"/>
    <w:uiPriority w:val="99"/>
    <w:unhideWhenUsed/>
    <w:rsid w:val="00FB0502"/>
    <w:pPr>
      <w:tabs>
        <w:tab w:val="center" w:pos="4536"/>
        <w:tab w:val="right" w:pos="9072"/>
      </w:tabs>
    </w:pPr>
  </w:style>
  <w:style w:type="character" w:customStyle="1" w:styleId="IntestazioneCarattere">
    <w:name w:val="Intestazione Carattere"/>
    <w:basedOn w:val="DefaultParagraphFont"/>
    <w:uiPriority w:val="99"/>
    <w:rsid w:val="00FB0502"/>
  </w:style>
  <w:style w:type="paragraph" w:styleId="Footer">
    <w:name w:val="footer"/>
    <w:basedOn w:val="Normal"/>
    <w:link w:val="FooterChar"/>
    <w:uiPriority w:val="99"/>
    <w:unhideWhenUsed/>
    <w:rsid w:val="00FB0502"/>
    <w:pPr>
      <w:tabs>
        <w:tab w:val="center" w:pos="4536"/>
        <w:tab w:val="right" w:pos="9072"/>
      </w:tabs>
    </w:pPr>
  </w:style>
  <w:style w:type="character" w:customStyle="1" w:styleId="PidipaginaCarattere">
    <w:name w:val="Piè di pagina Carattere"/>
    <w:basedOn w:val="DefaultParagraphFont"/>
    <w:uiPriority w:val="99"/>
    <w:rsid w:val="00FB0502"/>
  </w:style>
  <w:style w:type="character" w:customStyle="1" w:styleId="Titolo1Carattere">
    <w:name w:val="Titolo 1 Carattere"/>
    <w:basedOn w:val="DefaultParagraphFont"/>
    <w:uiPriority w:val="9"/>
    <w:rsid w:val="00FB0502"/>
    <w:rPr>
      <w:rFonts w:asciiTheme="majorHAnsi" w:eastAsiaTheme="majorEastAsia" w:hAnsiTheme="majorHAnsi" w:cstheme="majorBidi"/>
      <w:smallCaps/>
      <w:color w:val="0085A8"/>
      <w:sz w:val="24"/>
      <w:szCs w:val="32"/>
      <w:u w:val="single"/>
    </w:rPr>
  </w:style>
  <w:style w:type="paragraph" w:styleId="Title">
    <w:name w:val="Title"/>
    <w:basedOn w:val="Normal"/>
    <w:next w:val="Normal"/>
    <w:link w:val="TitleChar"/>
    <w:uiPriority w:val="10"/>
    <w:qFormat/>
    <w:rsid w:val="00FB0502"/>
    <w:pPr>
      <w:pBdr>
        <w:top w:val="single" w:sz="4" w:space="1" w:color="0085A8"/>
        <w:bottom w:val="single" w:sz="4" w:space="1" w:color="0085A8"/>
      </w:pBdr>
      <w:contextualSpacing/>
      <w:jc w:val="center"/>
    </w:pPr>
    <w:rPr>
      <w:rFonts w:asciiTheme="majorHAnsi" w:eastAsiaTheme="majorEastAsia" w:hAnsiTheme="majorHAnsi" w:cstheme="majorBidi"/>
      <w:color w:val="006277"/>
      <w:spacing w:val="-10"/>
      <w:kern w:val="28"/>
      <w:sz w:val="28"/>
      <w:szCs w:val="56"/>
    </w:rPr>
  </w:style>
  <w:style w:type="character" w:customStyle="1" w:styleId="TitoloCarattere">
    <w:name w:val="Titolo Carattere"/>
    <w:basedOn w:val="DefaultParagraphFont"/>
    <w:uiPriority w:val="10"/>
    <w:rsid w:val="00FB0502"/>
    <w:rPr>
      <w:rFonts w:asciiTheme="majorHAnsi" w:eastAsiaTheme="majorEastAsia" w:hAnsiTheme="majorHAnsi" w:cstheme="majorBidi"/>
      <w:color w:val="0085A8"/>
      <w:spacing w:val="-10"/>
      <w:kern w:val="28"/>
      <w:sz w:val="28"/>
      <w:szCs w:val="56"/>
    </w:rPr>
  </w:style>
  <w:style w:type="character" w:customStyle="1" w:styleId="Titolo2Carattere">
    <w:name w:val="Titolo 2 Carattere"/>
    <w:basedOn w:val="DefaultParagraphFont"/>
    <w:uiPriority w:val="9"/>
    <w:rsid w:val="00FB0502"/>
    <w:rPr>
      <w:rFonts w:asciiTheme="majorHAnsi" w:eastAsiaTheme="majorEastAsia" w:hAnsiTheme="majorHAnsi" w:cstheme="majorBidi"/>
      <w:smallCaps/>
      <w:szCs w:val="26"/>
    </w:rPr>
  </w:style>
  <w:style w:type="character" w:styleId="PlaceholderText">
    <w:name w:val="Placeholder Text"/>
    <w:basedOn w:val="DefaultParagraphFont"/>
    <w:uiPriority w:val="99"/>
    <w:semiHidden/>
    <w:rsid w:val="00FB0502"/>
    <w:rPr>
      <w:color w:val="808080"/>
    </w:rPr>
  </w:style>
  <w:style w:type="table" w:styleId="TableGrid">
    <w:name w:val="Table Grid"/>
    <w:basedOn w:val="TableNormal"/>
    <w:uiPriority w:val="39"/>
    <w:rsid w:val="00FB05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FB0502"/>
    <w:pPr>
      <w:numPr>
        <w:ilvl w:val="1"/>
      </w:numPr>
    </w:pPr>
    <w:rPr>
      <w:rFonts w:eastAsiaTheme="minorEastAsia"/>
      <w:b/>
      <w:smallCaps/>
      <w:spacing w:val="15"/>
    </w:rPr>
  </w:style>
  <w:style w:type="character" w:customStyle="1" w:styleId="SubtitleChar">
    <w:name w:val="Subtitle Char"/>
    <w:basedOn w:val="DefaultParagraphFont"/>
    <w:link w:val="Subtitle"/>
    <w:uiPriority w:val="11"/>
    <w:rsid w:val="00FB0502"/>
    <w:rPr>
      <w:rFonts w:eastAsiaTheme="minorEastAsia"/>
      <w:b/>
      <w:smallCaps/>
      <w:spacing w:val="15"/>
      <w:kern w:val="2"/>
      <w:szCs w:val="24"/>
      <w:lang w:val="en-US"/>
      <w14:ligatures w14:val="standardContextual"/>
    </w:rPr>
  </w:style>
  <w:style w:type="paragraph" w:styleId="ListParagraph">
    <w:name w:val="List Paragraph"/>
    <w:basedOn w:val="Normal"/>
    <w:link w:val="ListParagraphChar"/>
    <w:uiPriority w:val="34"/>
    <w:qFormat/>
    <w:rsid w:val="00FB0502"/>
    <w:pPr>
      <w:ind w:left="720"/>
      <w:contextualSpacing/>
    </w:pPr>
  </w:style>
  <w:style w:type="paragraph" w:styleId="IntenseQuote">
    <w:name w:val="Intense Quote"/>
    <w:basedOn w:val="Normal"/>
    <w:next w:val="Normal"/>
    <w:link w:val="IntenseQuoteChar"/>
    <w:uiPriority w:val="30"/>
    <w:qFormat/>
    <w:rsid w:val="00FB050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B0502"/>
    <w:rPr>
      <w:i/>
      <w:iCs/>
      <w:color w:val="4472C4" w:themeColor="accent1"/>
      <w:kern w:val="2"/>
      <w:szCs w:val="24"/>
      <w:lang w:val="en-US"/>
      <w14:ligatures w14:val="standardContextual"/>
    </w:rPr>
  </w:style>
  <w:style w:type="character" w:styleId="Hyperlink">
    <w:name w:val="Hyperlink"/>
    <w:rsid w:val="00FB0502"/>
    <w:rPr>
      <w:color w:val="0000FF"/>
      <w:u w:val="single"/>
    </w:rPr>
  </w:style>
  <w:style w:type="character" w:styleId="CommentReference">
    <w:name w:val="annotation reference"/>
    <w:basedOn w:val="DefaultParagraphFont"/>
    <w:uiPriority w:val="99"/>
    <w:semiHidden/>
    <w:unhideWhenUsed/>
    <w:rsid w:val="00FB0502"/>
    <w:rPr>
      <w:sz w:val="16"/>
      <w:szCs w:val="16"/>
    </w:rPr>
  </w:style>
  <w:style w:type="paragraph" w:styleId="CommentText">
    <w:name w:val="annotation text"/>
    <w:basedOn w:val="Normal"/>
    <w:link w:val="CommentTextChar"/>
    <w:uiPriority w:val="99"/>
    <w:unhideWhenUsed/>
    <w:rsid w:val="00FB0502"/>
    <w:rPr>
      <w:sz w:val="20"/>
      <w:szCs w:val="20"/>
    </w:rPr>
  </w:style>
  <w:style w:type="character" w:customStyle="1" w:styleId="CommentTextChar">
    <w:name w:val="Comment Text Char"/>
    <w:basedOn w:val="DefaultParagraphFont"/>
    <w:link w:val="CommentText"/>
    <w:uiPriority w:val="99"/>
    <w:rsid w:val="00FB0502"/>
    <w:rPr>
      <w:kern w:val="2"/>
      <w:sz w:val="20"/>
      <w:szCs w:val="20"/>
      <w:lang w:val="en-US"/>
      <w14:ligatures w14:val="standardContextual"/>
    </w:rPr>
  </w:style>
  <w:style w:type="paragraph" w:styleId="CommentSubject">
    <w:name w:val="annotation subject"/>
    <w:basedOn w:val="CommentText"/>
    <w:next w:val="CommentText"/>
    <w:link w:val="CommentSubjectChar"/>
    <w:uiPriority w:val="99"/>
    <w:semiHidden/>
    <w:unhideWhenUsed/>
    <w:rsid w:val="00FB0502"/>
    <w:rPr>
      <w:b/>
      <w:bCs/>
    </w:rPr>
  </w:style>
  <w:style w:type="character" w:customStyle="1" w:styleId="CommentSubjectChar">
    <w:name w:val="Comment Subject Char"/>
    <w:basedOn w:val="CommentTextChar"/>
    <w:link w:val="CommentSubject"/>
    <w:uiPriority w:val="99"/>
    <w:semiHidden/>
    <w:rsid w:val="00FB0502"/>
    <w:rPr>
      <w:b/>
      <w:bCs/>
      <w:kern w:val="2"/>
      <w:sz w:val="20"/>
      <w:szCs w:val="20"/>
      <w:lang w:val="en-US"/>
      <w14:ligatures w14:val="standardContextual"/>
    </w:rPr>
  </w:style>
  <w:style w:type="paragraph" w:styleId="BalloonText">
    <w:name w:val="Balloon Text"/>
    <w:basedOn w:val="Normal"/>
    <w:link w:val="BalloonTextChar"/>
    <w:uiPriority w:val="99"/>
    <w:semiHidden/>
    <w:unhideWhenUsed/>
    <w:rsid w:val="00FB05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0502"/>
    <w:rPr>
      <w:rFonts w:ascii="Segoe UI" w:hAnsi="Segoe UI" w:cs="Segoe UI"/>
      <w:kern w:val="2"/>
      <w:sz w:val="18"/>
      <w:szCs w:val="18"/>
      <w:lang w:val="en-US"/>
      <w14:ligatures w14:val="standardContextual"/>
    </w:rPr>
  </w:style>
  <w:style w:type="paragraph" w:styleId="NoSpacing">
    <w:name w:val="No Spacing"/>
    <w:uiPriority w:val="1"/>
    <w:qFormat/>
    <w:rsid w:val="00FB0502"/>
    <w:pPr>
      <w:spacing w:after="0" w:line="240" w:lineRule="auto"/>
    </w:pPr>
  </w:style>
  <w:style w:type="paragraph" w:customStyle="1" w:styleId="Default">
    <w:name w:val="Default"/>
    <w:rsid w:val="00FB0502"/>
    <w:pPr>
      <w:autoSpaceDE w:val="0"/>
      <w:autoSpaceDN w:val="0"/>
      <w:adjustRightInd w:val="0"/>
      <w:spacing w:after="0" w:line="240" w:lineRule="auto"/>
    </w:pPr>
    <w:rPr>
      <w:rFonts w:ascii="Tahoma" w:hAnsi="Tahoma" w:cs="Tahoma"/>
      <w:color w:val="000000"/>
      <w:sz w:val="24"/>
      <w:szCs w:val="24"/>
    </w:rPr>
  </w:style>
  <w:style w:type="character" w:customStyle="1" w:styleId="UnresolvedMention1">
    <w:name w:val="Unresolved Mention1"/>
    <w:basedOn w:val="DefaultParagraphFont"/>
    <w:uiPriority w:val="99"/>
    <w:semiHidden/>
    <w:unhideWhenUsed/>
    <w:rsid w:val="00FB0502"/>
    <w:rPr>
      <w:color w:val="605E5C"/>
      <w:shd w:val="clear" w:color="auto" w:fill="E1DFDD"/>
    </w:rPr>
  </w:style>
  <w:style w:type="character" w:styleId="FollowedHyperlink">
    <w:name w:val="FollowedHyperlink"/>
    <w:basedOn w:val="DefaultParagraphFont"/>
    <w:uiPriority w:val="99"/>
    <w:semiHidden/>
    <w:unhideWhenUsed/>
    <w:rsid w:val="00FB0502"/>
    <w:rPr>
      <w:color w:val="954F72" w:themeColor="followedHyperlink"/>
      <w:u w:val="single"/>
    </w:rPr>
  </w:style>
  <w:style w:type="character" w:styleId="UnresolvedMention">
    <w:name w:val="Unresolved Mention"/>
    <w:basedOn w:val="DefaultParagraphFont"/>
    <w:uiPriority w:val="99"/>
    <w:semiHidden/>
    <w:unhideWhenUsed/>
    <w:rsid w:val="00FB0502"/>
    <w:rPr>
      <w:color w:val="605E5C"/>
      <w:shd w:val="clear" w:color="auto" w:fill="E1DFDD"/>
    </w:rPr>
  </w:style>
  <w:style w:type="character" w:customStyle="1" w:styleId="normaltextrun">
    <w:name w:val="normaltextrun"/>
    <w:basedOn w:val="DefaultParagraphFont"/>
    <w:rsid w:val="00FB0502"/>
  </w:style>
  <w:style w:type="paragraph" w:styleId="EndnoteText">
    <w:name w:val="endnote text"/>
    <w:basedOn w:val="Normal"/>
    <w:link w:val="EndnoteTextChar"/>
    <w:uiPriority w:val="99"/>
    <w:semiHidden/>
    <w:unhideWhenUsed/>
    <w:rsid w:val="00FB0502"/>
    <w:rPr>
      <w:sz w:val="20"/>
      <w:szCs w:val="20"/>
    </w:rPr>
  </w:style>
  <w:style w:type="character" w:customStyle="1" w:styleId="EndnoteTextChar">
    <w:name w:val="Endnote Text Char"/>
    <w:basedOn w:val="DefaultParagraphFont"/>
    <w:link w:val="EndnoteText"/>
    <w:uiPriority w:val="99"/>
    <w:semiHidden/>
    <w:rsid w:val="00FB0502"/>
    <w:rPr>
      <w:kern w:val="2"/>
      <w:sz w:val="20"/>
      <w:szCs w:val="20"/>
      <w:lang w:val="en-US"/>
      <w14:ligatures w14:val="standardContextual"/>
    </w:rPr>
  </w:style>
  <w:style w:type="character" w:styleId="EndnoteReference">
    <w:name w:val="endnote reference"/>
    <w:basedOn w:val="DefaultParagraphFont"/>
    <w:uiPriority w:val="99"/>
    <w:semiHidden/>
    <w:unhideWhenUsed/>
    <w:rsid w:val="00FB0502"/>
    <w:rPr>
      <w:vertAlign w:val="superscript"/>
    </w:rPr>
  </w:style>
  <w:style w:type="character" w:customStyle="1" w:styleId="HeaderChar">
    <w:name w:val="Header Char"/>
    <w:basedOn w:val="DefaultParagraphFont"/>
    <w:link w:val="Header"/>
    <w:uiPriority w:val="99"/>
    <w:rsid w:val="00FB0502"/>
    <w:rPr>
      <w:kern w:val="2"/>
      <w:szCs w:val="24"/>
      <w:lang w:val="en-US"/>
      <w14:ligatures w14:val="standardContextual"/>
    </w:rPr>
  </w:style>
  <w:style w:type="character" w:customStyle="1" w:styleId="FooterChar">
    <w:name w:val="Footer Char"/>
    <w:basedOn w:val="DefaultParagraphFont"/>
    <w:link w:val="Footer"/>
    <w:uiPriority w:val="99"/>
    <w:rsid w:val="00FB0502"/>
    <w:rPr>
      <w:kern w:val="2"/>
      <w:szCs w:val="24"/>
      <w:lang w:val="en-US"/>
      <w14:ligatures w14:val="standardContextual"/>
    </w:rPr>
  </w:style>
  <w:style w:type="character" w:customStyle="1" w:styleId="Heading1Char">
    <w:name w:val="Heading 1 Char"/>
    <w:basedOn w:val="DefaultParagraphFont"/>
    <w:link w:val="Heading1"/>
    <w:uiPriority w:val="9"/>
    <w:rsid w:val="00FB0502"/>
    <w:rPr>
      <w:rFonts w:asciiTheme="majorHAnsi" w:eastAsiaTheme="majorEastAsia" w:hAnsiTheme="majorHAnsi" w:cstheme="majorBidi"/>
      <w:smallCaps/>
      <w:color w:val="0085A8"/>
      <w:kern w:val="2"/>
      <w:sz w:val="24"/>
      <w:szCs w:val="32"/>
      <w:u w:val="single"/>
      <w:lang w:val="en-US"/>
      <w14:ligatures w14:val="standardContextual"/>
    </w:rPr>
  </w:style>
  <w:style w:type="character" w:customStyle="1" w:styleId="TitleChar">
    <w:name w:val="Title Char"/>
    <w:basedOn w:val="DefaultParagraphFont"/>
    <w:link w:val="Title"/>
    <w:uiPriority w:val="10"/>
    <w:rsid w:val="00FB0502"/>
    <w:rPr>
      <w:rFonts w:asciiTheme="majorHAnsi" w:eastAsiaTheme="majorEastAsia" w:hAnsiTheme="majorHAnsi" w:cstheme="majorBidi"/>
      <w:color w:val="006277"/>
      <w:spacing w:val="-10"/>
      <w:kern w:val="28"/>
      <w:sz w:val="28"/>
      <w:szCs w:val="56"/>
      <w:lang w:val="en-US"/>
      <w14:ligatures w14:val="standardContextual"/>
    </w:rPr>
  </w:style>
  <w:style w:type="character" w:customStyle="1" w:styleId="Heading2Char">
    <w:name w:val="Heading 2 Char"/>
    <w:basedOn w:val="DefaultParagraphFont"/>
    <w:link w:val="Heading2"/>
    <w:uiPriority w:val="9"/>
    <w:rsid w:val="00FB0502"/>
    <w:rPr>
      <w:rFonts w:asciiTheme="majorHAnsi" w:eastAsiaTheme="majorEastAsia" w:hAnsiTheme="majorHAnsi" w:cstheme="majorBidi"/>
      <w:b/>
      <w:smallCaps/>
      <w:kern w:val="2"/>
      <w:szCs w:val="26"/>
      <w:shd w:val="clear" w:color="auto" w:fill="E7E6E6" w:themeFill="background2"/>
      <w:lang w:val="en-US"/>
      <w14:ligatures w14:val="standardContextual"/>
    </w:rPr>
  </w:style>
  <w:style w:type="paragraph" w:styleId="Revision">
    <w:name w:val="Revision"/>
    <w:hidden/>
    <w:uiPriority w:val="99"/>
    <w:semiHidden/>
    <w:rsid w:val="00FB0502"/>
    <w:pPr>
      <w:spacing w:after="0" w:line="240" w:lineRule="auto"/>
    </w:pPr>
  </w:style>
  <w:style w:type="character" w:customStyle="1" w:styleId="ListParagraphChar">
    <w:name w:val="List Paragraph Char"/>
    <w:basedOn w:val="DefaultParagraphFont"/>
    <w:link w:val="ListParagraph"/>
    <w:uiPriority w:val="34"/>
    <w:locked/>
    <w:rsid w:val="00FB0502"/>
    <w:rPr>
      <w:kern w:val="2"/>
      <w:szCs w:val="24"/>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09863">
      <w:bodyDiv w:val="1"/>
      <w:marLeft w:val="0"/>
      <w:marRight w:val="0"/>
      <w:marTop w:val="0"/>
      <w:marBottom w:val="0"/>
      <w:divBdr>
        <w:top w:val="none" w:sz="0" w:space="0" w:color="auto"/>
        <w:left w:val="none" w:sz="0" w:space="0" w:color="auto"/>
        <w:bottom w:val="none" w:sz="0" w:space="0" w:color="auto"/>
        <w:right w:val="none" w:sz="0" w:space="0" w:color="auto"/>
      </w:divBdr>
      <w:divsChild>
        <w:div w:id="1896355771">
          <w:marLeft w:val="360"/>
          <w:marRight w:val="0"/>
          <w:marTop w:val="200"/>
          <w:marBottom w:val="0"/>
          <w:divBdr>
            <w:top w:val="none" w:sz="0" w:space="0" w:color="auto"/>
            <w:left w:val="none" w:sz="0" w:space="0" w:color="auto"/>
            <w:bottom w:val="none" w:sz="0" w:space="0" w:color="auto"/>
            <w:right w:val="none" w:sz="0" w:space="0" w:color="auto"/>
          </w:divBdr>
        </w:div>
      </w:divsChild>
    </w:div>
    <w:div w:id="49808724">
      <w:bodyDiv w:val="1"/>
      <w:marLeft w:val="0"/>
      <w:marRight w:val="0"/>
      <w:marTop w:val="0"/>
      <w:marBottom w:val="0"/>
      <w:divBdr>
        <w:top w:val="none" w:sz="0" w:space="0" w:color="auto"/>
        <w:left w:val="none" w:sz="0" w:space="0" w:color="auto"/>
        <w:bottom w:val="none" w:sz="0" w:space="0" w:color="auto"/>
        <w:right w:val="none" w:sz="0" w:space="0" w:color="auto"/>
      </w:divBdr>
    </w:div>
    <w:div w:id="211043086">
      <w:bodyDiv w:val="1"/>
      <w:marLeft w:val="0"/>
      <w:marRight w:val="0"/>
      <w:marTop w:val="0"/>
      <w:marBottom w:val="0"/>
      <w:divBdr>
        <w:top w:val="none" w:sz="0" w:space="0" w:color="auto"/>
        <w:left w:val="none" w:sz="0" w:space="0" w:color="auto"/>
        <w:bottom w:val="none" w:sz="0" w:space="0" w:color="auto"/>
        <w:right w:val="none" w:sz="0" w:space="0" w:color="auto"/>
      </w:divBdr>
    </w:div>
    <w:div w:id="266277432">
      <w:bodyDiv w:val="1"/>
      <w:marLeft w:val="0"/>
      <w:marRight w:val="0"/>
      <w:marTop w:val="0"/>
      <w:marBottom w:val="0"/>
      <w:divBdr>
        <w:top w:val="none" w:sz="0" w:space="0" w:color="auto"/>
        <w:left w:val="none" w:sz="0" w:space="0" w:color="auto"/>
        <w:bottom w:val="none" w:sz="0" w:space="0" w:color="auto"/>
        <w:right w:val="none" w:sz="0" w:space="0" w:color="auto"/>
      </w:divBdr>
    </w:div>
    <w:div w:id="271866920">
      <w:bodyDiv w:val="1"/>
      <w:marLeft w:val="0"/>
      <w:marRight w:val="0"/>
      <w:marTop w:val="0"/>
      <w:marBottom w:val="0"/>
      <w:divBdr>
        <w:top w:val="none" w:sz="0" w:space="0" w:color="auto"/>
        <w:left w:val="none" w:sz="0" w:space="0" w:color="auto"/>
        <w:bottom w:val="none" w:sz="0" w:space="0" w:color="auto"/>
        <w:right w:val="none" w:sz="0" w:space="0" w:color="auto"/>
      </w:divBdr>
    </w:div>
    <w:div w:id="374281193">
      <w:bodyDiv w:val="1"/>
      <w:marLeft w:val="0"/>
      <w:marRight w:val="0"/>
      <w:marTop w:val="0"/>
      <w:marBottom w:val="0"/>
      <w:divBdr>
        <w:top w:val="none" w:sz="0" w:space="0" w:color="auto"/>
        <w:left w:val="none" w:sz="0" w:space="0" w:color="auto"/>
        <w:bottom w:val="none" w:sz="0" w:space="0" w:color="auto"/>
        <w:right w:val="none" w:sz="0" w:space="0" w:color="auto"/>
      </w:divBdr>
      <w:divsChild>
        <w:div w:id="1152916463">
          <w:marLeft w:val="360"/>
          <w:marRight w:val="0"/>
          <w:marTop w:val="200"/>
          <w:marBottom w:val="0"/>
          <w:divBdr>
            <w:top w:val="none" w:sz="0" w:space="0" w:color="auto"/>
            <w:left w:val="none" w:sz="0" w:space="0" w:color="auto"/>
            <w:bottom w:val="none" w:sz="0" w:space="0" w:color="auto"/>
            <w:right w:val="none" w:sz="0" w:space="0" w:color="auto"/>
          </w:divBdr>
        </w:div>
        <w:div w:id="1285117738">
          <w:marLeft w:val="360"/>
          <w:marRight w:val="0"/>
          <w:marTop w:val="200"/>
          <w:marBottom w:val="0"/>
          <w:divBdr>
            <w:top w:val="none" w:sz="0" w:space="0" w:color="auto"/>
            <w:left w:val="none" w:sz="0" w:space="0" w:color="auto"/>
            <w:bottom w:val="none" w:sz="0" w:space="0" w:color="auto"/>
            <w:right w:val="none" w:sz="0" w:space="0" w:color="auto"/>
          </w:divBdr>
        </w:div>
        <w:div w:id="1752463256">
          <w:marLeft w:val="360"/>
          <w:marRight w:val="0"/>
          <w:marTop w:val="200"/>
          <w:marBottom w:val="0"/>
          <w:divBdr>
            <w:top w:val="none" w:sz="0" w:space="0" w:color="auto"/>
            <w:left w:val="none" w:sz="0" w:space="0" w:color="auto"/>
            <w:bottom w:val="none" w:sz="0" w:space="0" w:color="auto"/>
            <w:right w:val="none" w:sz="0" w:space="0" w:color="auto"/>
          </w:divBdr>
        </w:div>
      </w:divsChild>
    </w:div>
    <w:div w:id="381951835">
      <w:bodyDiv w:val="1"/>
      <w:marLeft w:val="0"/>
      <w:marRight w:val="0"/>
      <w:marTop w:val="0"/>
      <w:marBottom w:val="0"/>
      <w:divBdr>
        <w:top w:val="none" w:sz="0" w:space="0" w:color="auto"/>
        <w:left w:val="none" w:sz="0" w:space="0" w:color="auto"/>
        <w:bottom w:val="none" w:sz="0" w:space="0" w:color="auto"/>
        <w:right w:val="none" w:sz="0" w:space="0" w:color="auto"/>
      </w:divBdr>
      <w:divsChild>
        <w:div w:id="1704671153">
          <w:marLeft w:val="547"/>
          <w:marRight w:val="0"/>
          <w:marTop w:val="0"/>
          <w:marBottom w:val="0"/>
          <w:divBdr>
            <w:top w:val="none" w:sz="0" w:space="0" w:color="auto"/>
            <w:left w:val="none" w:sz="0" w:space="0" w:color="auto"/>
            <w:bottom w:val="none" w:sz="0" w:space="0" w:color="auto"/>
            <w:right w:val="none" w:sz="0" w:space="0" w:color="auto"/>
          </w:divBdr>
        </w:div>
      </w:divsChild>
    </w:div>
    <w:div w:id="440683045">
      <w:bodyDiv w:val="1"/>
      <w:marLeft w:val="0"/>
      <w:marRight w:val="0"/>
      <w:marTop w:val="0"/>
      <w:marBottom w:val="0"/>
      <w:divBdr>
        <w:top w:val="none" w:sz="0" w:space="0" w:color="auto"/>
        <w:left w:val="none" w:sz="0" w:space="0" w:color="auto"/>
        <w:bottom w:val="none" w:sz="0" w:space="0" w:color="auto"/>
        <w:right w:val="none" w:sz="0" w:space="0" w:color="auto"/>
      </w:divBdr>
    </w:div>
    <w:div w:id="675809391">
      <w:bodyDiv w:val="1"/>
      <w:marLeft w:val="0"/>
      <w:marRight w:val="0"/>
      <w:marTop w:val="0"/>
      <w:marBottom w:val="0"/>
      <w:divBdr>
        <w:top w:val="none" w:sz="0" w:space="0" w:color="auto"/>
        <w:left w:val="none" w:sz="0" w:space="0" w:color="auto"/>
        <w:bottom w:val="none" w:sz="0" w:space="0" w:color="auto"/>
        <w:right w:val="none" w:sz="0" w:space="0" w:color="auto"/>
      </w:divBdr>
    </w:div>
    <w:div w:id="745342509">
      <w:bodyDiv w:val="1"/>
      <w:marLeft w:val="0"/>
      <w:marRight w:val="0"/>
      <w:marTop w:val="0"/>
      <w:marBottom w:val="0"/>
      <w:divBdr>
        <w:top w:val="none" w:sz="0" w:space="0" w:color="auto"/>
        <w:left w:val="none" w:sz="0" w:space="0" w:color="auto"/>
        <w:bottom w:val="none" w:sz="0" w:space="0" w:color="auto"/>
        <w:right w:val="none" w:sz="0" w:space="0" w:color="auto"/>
      </w:divBdr>
    </w:div>
    <w:div w:id="801269086">
      <w:bodyDiv w:val="1"/>
      <w:marLeft w:val="0"/>
      <w:marRight w:val="0"/>
      <w:marTop w:val="0"/>
      <w:marBottom w:val="0"/>
      <w:divBdr>
        <w:top w:val="none" w:sz="0" w:space="0" w:color="auto"/>
        <w:left w:val="none" w:sz="0" w:space="0" w:color="auto"/>
        <w:bottom w:val="none" w:sz="0" w:space="0" w:color="auto"/>
        <w:right w:val="none" w:sz="0" w:space="0" w:color="auto"/>
      </w:divBdr>
    </w:div>
    <w:div w:id="803431995">
      <w:bodyDiv w:val="1"/>
      <w:marLeft w:val="0"/>
      <w:marRight w:val="0"/>
      <w:marTop w:val="0"/>
      <w:marBottom w:val="0"/>
      <w:divBdr>
        <w:top w:val="none" w:sz="0" w:space="0" w:color="auto"/>
        <w:left w:val="none" w:sz="0" w:space="0" w:color="auto"/>
        <w:bottom w:val="none" w:sz="0" w:space="0" w:color="auto"/>
        <w:right w:val="none" w:sz="0" w:space="0" w:color="auto"/>
      </w:divBdr>
      <w:divsChild>
        <w:div w:id="66080341">
          <w:marLeft w:val="360"/>
          <w:marRight w:val="0"/>
          <w:marTop w:val="200"/>
          <w:marBottom w:val="0"/>
          <w:divBdr>
            <w:top w:val="none" w:sz="0" w:space="0" w:color="auto"/>
            <w:left w:val="none" w:sz="0" w:space="0" w:color="auto"/>
            <w:bottom w:val="none" w:sz="0" w:space="0" w:color="auto"/>
            <w:right w:val="none" w:sz="0" w:space="0" w:color="auto"/>
          </w:divBdr>
        </w:div>
      </w:divsChild>
    </w:div>
    <w:div w:id="830869517">
      <w:bodyDiv w:val="1"/>
      <w:marLeft w:val="0"/>
      <w:marRight w:val="0"/>
      <w:marTop w:val="0"/>
      <w:marBottom w:val="0"/>
      <w:divBdr>
        <w:top w:val="none" w:sz="0" w:space="0" w:color="auto"/>
        <w:left w:val="none" w:sz="0" w:space="0" w:color="auto"/>
        <w:bottom w:val="none" w:sz="0" w:space="0" w:color="auto"/>
        <w:right w:val="none" w:sz="0" w:space="0" w:color="auto"/>
      </w:divBdr>
    </w:div>
    <w:div w:id="908461826">
      <w:bodyDiv w:val="1"/>
      <w:marLeft w:val="0"/>
      <w:marRight w:val="0"/>
      <w:marTop w:val="0"/>
      <w:marBottom w:val="0"/>
      <w:divBdr>
        <w:top w:val="none" w:sz="0" w:space="0" w:color="auto"/>
        <w:left w:val="none" w:sz="0" w:space="0" w:color="auto"/>
        <w:bottom w:val="none" w:sz="0" w:space="0" w:color="auto"/>
        <w:right w:val="none" w:sz="0" w:space="0" w:color="auto"/>
      </w:divBdr>
    </w:div>
    <w:div w:id="949623647">
      <w:bodyDiv w:val="1"/>
      <w:marLeft w:val="0"/>
      <w:marRight w:val="0"/>
      <w:marTop w:val="0"/>
      <w:marBottom w:val="0"/>
      <w:divBdr>
        <w:top w:val="none" w:sz="0" w:space="0" w:color="auto"/>
        <w:left w:val="none" w:sz="0" w:space="0" w:color="auto"/>
        <w:bottom w:val="none" w:sz="0" w:space="0" w:color="auto"/>
        <w:right w:val="none" w:sz="0" w:space="0" w:color="auto"/>
      </w:divBdr>
    </w:div>
    <w:div w:id="951940312">
      <w:bodyDiv w:val="1"/>
      <w:marLeft w:val="0"/>
      <w:marRight w:val="0"/>
      <w:marTop w:val="0"/>
      <w:marBottom w:val="0"/>
      <w:divBdr>
        <w:top w:val="none" w:sz="0" w:space="0" w:color="auto"/>
        <w:left w:val="none" w:sz="0" w:space="0" w:color="auto"/>
        <w:bottom w:val="none" w:sz="0" w:space="0" w:color="auto"/>
        <w:right w:val="none" w:sz="0" w:space="0" w:color="auto"/>
      </w:divBdr>
    </w:div>
    <w:div w:id="1139690158">
      <w:bodyDiv w:val="1"/>
      <w:marLeft w:val="0"/>
      <w:marRight w:val="0"/>
      <w:marTop w:val="0"/>
      <w:marBottom w:val="0"/>
      <w:divBdr>
        <w:top w:val="none" w:sz="0" w:space="0" w:color="auto"/>
        <w:left w:val="none" w:sz="0" w:space="0" w:color="auto"/>
        <w:bottom w:val="none" w:sz="0" w:space="0" w:color="auto"/>
        <w:right w:val="none" w:sz="0" w:space="0" w:color="auto"/>
      </w:divBdr>
      <w:divsChild>
        <w:div w:id="1960062935">
          <w:marLeft w:val="994"/>
          <w:marRight w:val="0"/>
          <w:marTop w:val="0"/>
          <w:marBottom w:val="0"/>
          <w:divBdr>
            <w:top w:val="none" w:sz="0" w:space="0" w:color="auto"/>
            <w:left w:val="none" w:sz="0" w:space="0" w:color="auto"/>
            <w:bottom w:val="none" w:sz="0" w:space="0" w:color="auto"/>
            <w:right w:val="none" w:sz="0" w:space="0" w:color="auto"/>
          </w:divBdr>
        </w:div>
        <w:div w:id="2029133231">
          <w:marLeft w:val="994"/>
          <w:marRight w:val="0"/>
          <w:marTop w:val="0"/>
          <w:marBottom w:val="0"/>
          <w:divBdr>
            <w:top w:val="none" w:sz="0" w:space="0" w:color="auto"/>
            <w:left w:val="none" w:sz="0" w:space="0" w:color="auto"/>
            <w:bottom w:val="none" w:sz="0" w:space="0" w:color="auto"/>
            <w:right w:val="none" w:sz="0" w:space="0" w:color="auto"/>
          </w:divBdr>
        </w:div>
      </w:divsChild>
    </w:div>
    <w:div w:id="1145047847">
      <w:bodyDiv w:val="1"/>
      <w:marLeft w:val="0"/>
      <w:marRight w:val="0"/>
      <w:marTop w:val="0"/>
      <w:marBottom w:val="0"/>
      <w:divBdr>
        <w:top w:val="none" w:sz="0" w:space="0" w:color="auto"/>
        <w:left w:val="none" w:sz="0" w:space="0" w:color="auto"/>
        <w:bottom w:val="none" w:sz="0" w:space="0" w:color="auto"/>
        <w:right w:val="none" w:sz="0" w:space="0" w:color="auto"/>
      </w:divBdr>
    </w:div>
    <w:div w:id="1254629841">
      <w:bodyDiv w:val="1"/>
      <w:marLeft w:val="0"/>
      <w:marRight w:val="0"/>
      <w:marTop w:val="0"/>
      <w:marBottom w:val="0"/>
      <w:divBdr>
        <w:top w:val="none" w:sz="0" w:space="0" w:color="auto"/>
        <w:left w:val="none" w:sz="0" w:space="0" w:color="auto"/>
        <w:bottom w:val="none" w:sz="0" w:space="0" w:color="auto"/>
        <w:right w:val="none" w:sz="0" w:space="0" w:color="auto"/>
      </w:divBdr>
    </w:div>
    <w:div w:id="1257597179">
      <w:bodyDiv w:val="1"/>
      <w:marLeft w:val="0"/>
      <w:marRight w:val="0"/>
      <w:marTop w:val="0"/>
      <w:marBottom w:val="0"/>
      <w:divBdr>
        <w:top w:val="none" w:sz="0" w:space="0" w:color="auto"/>
        <w:left w:val="none" w:sz="0" w:space="0" w:color="auto"/>
        <w:bottom w:val="none" w:sz="0" w:space="0" w:color="auto"/>
        <w:right w:val="none" w:sz="0" w:space="0" w:color="auto"/>
      </w:divBdr>
    </w:div>
    <w:div w:id="1319186043">
      <w:bodyDiv w:val="1"/>
      <w:marLeft w:val="0"/>
      <w:marRight w:val="0"/>
      <w:marTop w:val="0"/>
      <w:marBottom w:val="0"/>
      <w:divBdr>
        <w:top w:val="none" w:sz="0" w:space="0" w:color="auto"/>
        <w:left w:val="none" w:sz="0" w:space="0" w:color="auto"/>
        <w:bottom w:val="none" w:sz="0" w:space="0" w:color="auto"/>
        <w:right w:val="none" w:sz="0" w:space="0" w:color="auto"/>
      </w:divBdr>
      <w:divsChild>
        <w:div w:id="1163854386">
          <w:marLeft w:val="1138"/>
          <w:marRight w:val="0"/>
          <w:marTop w:val="0"/>
          <w:marBottom w:val="120"/>
          <w:divBdr>
            <w:top w:val="none" w:sz="0" w:space="0" w:color="auto"/>
            <w:left w:val="none" w:sz="0" w:space="0" w:color="auto"/>
            <w:bottom w:val="none" w:sz="0" w:space="0" w:color="auto"/>
            <w:right w:val="none" w:sz="0" w:space="0" w:color="auto"/>
          </w:divBdr>
        </w:div>
        <w:div w:id="1464302944">
          <w:marLeft w:val="1138"/>
          <w:marRight w:val="0"/>
          <w:marTop w:val="0"/>
          <w:marBottom w:val="120"/>
          <w:divBdr>
            <w:top w:val="none" w:sz="0" w:space="0" w:color="auto"/>
            <w:left w:val="none" w:sz="0" w:space="0" w:color="auto"/>
            <w:bottom w:val="none" w:sz="0" w:space="0" w:color="auto"/>
            <w:right w:val="none" w:sz="0" w:space="0" w:color="auto"/>
          </w:divBdr>
        </w:div>
        <w:div w:id="1579829779">
          <w:marLeft w:val="1138"/>
          <w:marRight w:val="0"/>
          <w:marTop w:val="0"/>
          <w:marBottom w:val="120"/>
          <w:divBdr>
            <w:top w:val="none" w:sz="0" w:space="0" w:color="auto"/>
            <w:left w:val="none" w:sz="0" w:space="0" w:color="auto"/>
            <w:bottom w:val="none" w:sz="0" w:space="0" w:color="auto"/>
            <w:right w:val="none" w:sz="0" w:space="0" w:color="auto"/>
          </w:divBdr>
        </w:div>
        <w:div w:id="1940290738">
          <w:marLeft w:val="1138"/>
          <w:marRight w:val="0"/>
          <w:marTop w:val="0"/>
          <w:marBottom w:val="120"/>
          <w:divBdr>
            <w:top w:val="none" w:sz="0" w:space="0" w:color="auto"/>
            <w:left w:val="none" w:sz="0" w:space="0" w:color="auto"/>
            <w:bottom w:val="none" w:sz="0" w:space="0" w:color="auto"/>
            <w:right w:val="none" w:sz="0" w:space="0" w:color="auto"/>
          </w:divBdr>
        </w:div>
      </w:divsChild>
    </w:div>
    <w:div w:id="1540631950">
      <w:bodyDiv w:val="1"/>
      <w:marLeft w:val="0"/>
      <w:marRight w:val="0"/>
      <w:marTop w:val="0"/>
      <w:marBottom w:val="0"/>
      <w:divBdr>
        <w:top w:val="none" w:sz="0" w:space="0" w:color="auto"/>
        <w:left w:val="none" w:sz="0" w:space="0" w:color="auto"/>
        <w:bottom w:val="none" w:sz="0" w:space="0" w:color="auto"/>
        <w:right w:val="none" w:sz="0" w:space="0" w:color="auto"/>
      </w:divBdr>
    </w:div>
    <w:div w:id="1616905337">
      <w:bodyDiv w:val="1"/>
      <w:marLeft w:val="0"/>
      <w:marRight w:val="0"/>
      <w:marTop w:val="0"/>
      <w:marBottom w:val="0"/>
      <w:divBdr>
        <w:top w:val="none" w:sz="0" w:space="0" w:color="auto"/>
        <w:left w:val="none" w:sz="0" w:space="0" w:color="auto"/>
        <w:bottom w:val="none" w:sz="0" w:space="0" w:color="auto"/>
        <w:right w:val="none" w:sz="0" w:space="0" w:color="auto"/>
      </w:divBdr>
      <w:divsChild>
        <w:div w:id="192690671">
          <w:marLeft w:val="360"/>
          <w:marRight w:val="0"/>
          <w:marTop w:val="200"/>
          <w:marBottom w:val="0"/>
          <w:divBdr>
            <w:top w:val="none" w:sz="0" w:space="0" w:color="auto"/>
            <w:left w:val="none" w:sz="0" w:space="0" w:color="auto"/>
            <w:bottom w:val="none" w:sz="0" w:space="0" w:color="auto"/>
            <w:right w:val="none" w:sz="0" w:space="0" w:color="auto"/>
          </w:divBdr>
        </w:div>
        <w:div w:id="583103499">
          <w:marLeft w:val="360"/>
          <w:marRight w:val="0"/>
          <w:marTop w:val="200"/>
          <w:marBottom w:val="0"/>
          <w:divBdr>
            <w:top w:val="none" w:sz="0" w:space="0" w:color="auto"/>
            <w:left w:val="none" w:sz="0" w:space="0" w:color="auto"/>
            <w:bottom w:val="none" w:sz="0" w:space="0" w:color="auto"/>
            <w:right w:val="none" w:sz="0" w:space="0" w:color="auto"/>
          </w:divBdr>
        </w:div>
        <w:div w:id="1120346006">
          <w:marLeft w:val="360"/>
          <w:marRight w:val="0"/>
          <w:marTop w:val="200"/>
          <w:marBottom w:val="0"/>
          <w:divBdr>
            <w:top w:val="none" w:sz="0" w:space="0" w:color="auto"/>
            <w:left w:val="none" w:sz="0" w:space="0" w:color="auto"/>
            <w:bottom w:val="none" w:sz="0" w:space="0" w:color="auto"/>
            <w:right w:val="none" w:sz="0" w:space="0" w:color="auto"/>
          </w:divBdr>
        </w:div>
      </w:divsChild>
    </w:div>
    <w:div w:id="1632783607">
      <w:bodyDiv w:val="1"/>
      <w:marLeft w:val="0"/>
      <w:marRight w:val="0"/>
      <w:marTop w:val="0"/>
      <w:marBottom w:val="0"/>
      <w:divBdr>
        <w:top w:val="none" w:sz="0" w:space="0" w:color="auto"/>
        <w:left w:val="none" w:sz="0" w:space="0" w:color="auto"/>
        <w:bottom w:val="none" w:sz="0" w:space="0" w:color="auto"/>
        <w:right w:val="none" w:sz="0" w:space="0" w:color="auto"/>
      </w:divBdr>
    </w:div>
    <w:div w:id="1649088147">
      <w:bodyDiv w:val="1"/>
      <w:marLeft w:val="0"/>
      <w:marRight w:val="0"/>
      <w:marTop w:val="0"/>
      <w:marBottom w:val="0"/>
      <w:divBdr>
        <w:top w:val="none" w:sz="0" w:space="0" w:color="auto"/>
        <w:left w:val="none" w:sz="0" w:space="0" w:color="auto"/>
        <w:bottom w:val="none" w:sz="0" w:space="0" w:color="auto"/>
        <w:right w:val="none" w:sz="0" w:space="0" w:color="auto"/>
      </w:divBdr>
    </w:div>
    <w:div w:id="1690402738">
      <w:bodyDiv w:val="1"/>
      <w:marLeft w:val="0"/>
      <w:marRight w:val="0"/>
      <w:marTop w:val="0"/>
      <w:marBottom w:val="0"/>
      <w:divBdr>
        <w:top w:val="none" w:sz="0" w:space="0" w:color="auto"/>
        <w:left w:val="none" w:sz="0" w:space="0" w:color="auto"/>
        <w:bottom w:val="none" w:sz="0" w:space="0" w:color="auto"/>
        <w:right w:val="none" w:sz="0" w:space="0" w:color="auto"/>
      </w:divBdr>
    </w:div>
    <w:div w:id="1707413185">
      <w:bodyDiv w:val="1"/>
      <w:marLeft w:val="0"/>
      <w:marRight w:val="0"/>
      <w:marTop w:val="0"/>
      <w:marBottom w:val="0"/>
      <w:divBdr>
        <w:top w:val="none" w:sz="0" w:space="0" w:color="auto"/>
        <w:left w:val="none" w:sz="0" w:space="0" w:color="auto"/>
        <w:bottom w:val="none" w:sz="0" w:space="0" w:color="auto"/>
        <w:right w:val="none" w:sz="0" w:space="0" w:color="auto"/>
      </w:divBdr>
    </w:div>
    <w:div w:id="1718050035">
      <w:bodyDiv w:val="1"/>
      <w:marLeft w:val="0"/>
      <w:marRight w:val="0"/>
      <w:marTop w:val="0"/>
      <w:marBottom w:val="0"/>
      <w:divBdr>
        <w:top w:val="none" w:sz="0" w:space="0" w:color="auto"/>
        <w:left w:val="none" w:sz="0" w:space="0" w:color="auto"/>
        <w:bottom w:val="none" w:sz="0" w:space="0" w:color="auto"/>
        <w:right w:val="none" w:sz="0" w:space="0" w:color="auto"/>
      </w:divBdr>
      <w:divsChild>
        <w:div w:id="64691226">
          <w:marLeft w:val="547"/>
          <w:marRight w:val="0"/>
          <w:marTop w:val="0"/>
          <w:marBottom w:val="120"/>
          <w:divBdr>
            <w:top w:val="none" w:sz="0" w:space="0" w:color="auto"/>
            <w:left w:val="none" w:sz="0" w:space="0" w:color="auto"/>
            <w:bottom w:val="none" w:sz="0" w:space="0" w:color="auto"/>
            <w:right w:val="none" w:sz="0" w:space="0" w:color="auto"/>
          </w:divBdr>
        </w:div>
        <w:div w:id="79184059">
          <w:marLeft w:val="547"/>
          <w:marRight w:val="0"/>
          <w:marTop w:val="0"/>
          <w:marBottom w:val="120"/>
          <w:divBdr>
            <w:top w:val="none" w:sz="0" w:space="0" w:color="auto"/>
            <w:left w:val="none" w:sz="0" w:space="0" w:color="auto"/>
            <w:bottom w:val="none" w:sz="0" w:space="0" w:color="auto"/>
            <w:right w:val="none" w:sz="0" w:space="0" w:color="auto"/>
          </w:divBdr>
        </w:div>
        <w:div w:id="653796382">
          <w:marLeft w:val="547"/>
          <w:marRight w:val="0"/>
          <w:marTop w:val="0"/>
          <w:marBottom w:val="120"/>
          <w:divBdr>
            <w:top w:val="none" w:sz="0" w:space="0" w:color="auto"/>
            <w:left w:val="none" w:sz="0" w:space="0" w:color="auto"/>
            <w:bottom w:val="none" w:sz="0" w:space="0" w:color="auto"/>
            <w:right w:val="none" w:sz="0" w:space="0" w:color="auto"/>
          </w:divBdr>
        </w:div>
        <w:div w:id="1042947182">
          <w:marLeft w:val="547"/>
          <w:marRight w:val="0"/>
          <w:marTop w:val="0"/>
          <w:marBottom w:val="120"/>
          <w:divBdr>
            <w:top w:val="none" w:sz="0" w:space="0" w:color="auto"/>
            <w:left w:val="none" w:sz="0" w:space="0" w:color="auto"/>
            <w:bottom w:val="none" w:sz="0" w:space="0" w:color="auto"/>
            <w:right w:val="none" w:sz="0" w:space="0" w:color="auto"/>
          </w:divBdr>
        </w:div>
        <w:div w:id="1636449637">
          <w:marLeft w:val="547"/>
          <w:marRight w:val="0"/>
          <w:marTop w:val="0"/>
          <w:marBottom w:val="160"/>
          <w:divBdr>
            <w:top w:val="none" w:sz="0" w:space="0" w:color="auto"/>
            <w:left w:val="none" w:sz="0" w:space="0" w:color="auto"/>
            <w:bottom w:val="none" w:sz="0" w:space="0" w:color="auto"/>
            <w:right w:val="none" w:sz="0" w:space="0" w:color="auto"/>
          </w:divBdr>
        </w:div>
        <w:div w:id="1828395940">
          <w:marLeft w:val="547"/>
          <w:marRight w:val="0"/>
          <w:marTop w:val="0"/>
          <w:marBottom w:val="120"/>
          <w:divBdr>
            <w:top w:val="none" w:sz="0" w:space="0" w:color="auto"/>
            <w:left w:val="none" w:sz="0" w:space="0" w:color="auto"/>
            <w:bottom w:val="none" w:sz="0" w:space="0" w:color="auto"/>
            <w:right w:val="none" w:sz="0" w:space="0" w:color="auto"/>
          </w:divBdr>
        </w:div>
        <w:div w:id="1941840263">
          <w:marLeft w:val="547"/>
          <w:marRight w:val="0"/>
          <w:marTop w:val="0"/>
          <w:marBottom w:val="120"/>
          <w:divBdr>
            <w:top w:val="none" w:sz="0" w:space="0" w:color="auto"/>
            <w:left w:val="none" w:sz="0" w:space="0" w:color="auto"/>
            <w:bottom w:val="none" w:sz="0" w:space="0" w:color="auto"/>
            <w:right w:val="none" w:sz="0" w:space="0" w:color="auto"/>
          </w:divBdr>
        </w:div>
        <w:div w:id="1968583137">
          <w:marLeft w:val="547"/>
          <w:marRight w:val="0"/>
          <w:marTop w:val="0"/>
          <w:marBottom w:val="120"/>
          <w:divBdr>
            <w:top w:val="none" w:sz="0" w:space="0" w:color="auto"/>
            <w:left w:val="none" w:sz="0" w:space="0" w:color="auto"/>
            <w:bottom w:val="none" w:sz="0" w:space="0" w:color="auto"/>
            <w:right w:val="none" w:sz="0" w:space="0" w:color="auto"/>
          </w:divBdr>
        </w:div>
        <w:div w:id="2054228629">
          <w:marLeft w:val="547"/>
          <w:marRight w:val="0"/>
          <w:marTop w:val="0"/>
          <w:marBottom w:val="120"/>
          <w:divBdr>
            <w:top w:val="none" w:sz="0" w:space="0" w:color="auto"/>
            <w:left w:val="none" w:sz="0" w:space="0" w:color="auto"/>
            <w:bottom w:val="none" w:sz="0" w:space="0" w:color="auto"/>
            <w:right w:val="none" w:sz="0" w:space="0" w:color="auto"/>
          </w:divBdr>
        </w:div>
      </w:divsChild>
    </w:div>
    <w:div w:id="1725905391">
      <w:bodyDiv w:val="1"/>
      <w:marLeft w:val="0"/>
      <w:marRight w:val="0"/>
      <w:marTop w:val="0"/>
      <w:marBottom w:val="0"/>
      <w:divBdr>
        <w:top w:val="none" w:sz="0" w:space="0" w:color="auto"/>
        <w:left w:val="none" w:sz="0" w:space="0" w:color="auto"/>
        <w:bottom w:val="none" w:sz="0" w:space="0" w:color="auto"/>
        <w:right w:val="none" w:sz="0" w:space="0" w:color="auto"/>
      </w:divBdr>
      <w:divsChild>
        <w:div w:id="939722124">
          <w:marLeft w:val="360"/>
          <w:marRight w:val="0"/>
          <w:marTop w:val="200"/>
          <w:marBottom w:val="0"/>
          <w:divBdr>
            <w:top w:val="none" w:sz="0" w:space="0" w:color="auto"/>
            <w:left w:val="none" w:sz="0" w:space="0" w:color="auto"/>
            <w:bottom w:val="none" w:sz="0" w:space="0" w:color="auto"/>
            <w:right w:val="none" w:sz="0" w:space="0" w:color="auto"/>
          </w:divBdr>
        </w:div>
      </w:divsChild>
    </w:div>
    <w:div w:id="1826700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a\Anticancer%20Fund\Anticancer%20Fund%20-%20Documents\A%20Research\2-New%20Projects%20Evaluation\2-Calls%20for%20Research%20Projects\AP98_CfRP_Amplify\2.Documents\Application%20Form%20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TaxCatchAll xmlns="1436b5b9-07dc-496d-a7c7-c8bb18bdb7be" xsi:nil="true"/>
    <lcf76f155ced4ddcb4097134ff3c332f xmlns="ecb760d6-2afe-434c-a154-7451dc66454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305114B1BCB9E4FBF64A43CC1413501" ma:contentTypeVersion="20" ma:contentTypeDescription="Create a new document." ma:contentTypeScope="" ma:versionID="7c75b84cbf3c0a6d22c80cc4802bbc00">
  <xsd:schema xmlns:xsd="http://www.w3.org/2001/XMLSchema" xmlns:xs="http://www.w3.org/2001/XMLSchema" xmlns:p="http://schemas.microsoft.com/office/2006/metadata/properties" xmlns:ns2="ecb760d6-2afe-434c-a154-7451dc664547" xmlns:ns3="http://schemas.microsoft.com/sharepoint/v4" xmlns:ns4="1436b5b9-07dc-496d-a7c7-c8bb18bdb7be" targetNamespace="http://schemas.microsoft.com/office/2006/metadata/properties" ma:root="true" ma:fieldsID="f6df14c41ebb1aa0e3a74290f19b890a" ns2:_="" ns3:_="" ns4:_="">
    <xsd:import namespace="ecb760d6-2afe-434c-a154-7451dc664547"/>
    <xsd:import namespace="http://schemas.microsoft.com/sharepoint/v4"/>
    <xsd:import namespace="1436b5b9-07dc-496d-a7c7-c8bb18bdb7b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IconOverlay" minOccurs="0"/>
                <xsd:element ref="ns4:SharedWithUsers" minOccurs="0"/>
                <xsd:element ref="ns4:SharedWithDetails"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b760d6-2afe-434c-a154-7451dc6645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15a3185-87d0-4579-8b63-8c9186bea78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6"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36b5b9-07dc-496d-a7c7-c8bb18bdb7b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a6ede16-eacf-40a4-957f-c4f89350170c}" ma:internalName="TaxCatchAll" ma:showField="CatchAllData" ma:web="1436b5b9-07dc-496d-a7c7-c8bb18bdb7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9A2949-D652-4766-B975-91C04AAAE770}">
  <ds:schemaRefs>
    <ds:schemaRef ds:uri="http://schemas.microsoft.com/office/2006/metadata/properties"/>
    <ds:schemaRef ds:uri="http://schemas.microsoft.com/office/infopath/2007/PartnerControls"/>
    <ds:schemaRef ds:uri="http://schemas.microsoft.com/sharepoint/v4"/>
    <ds:schemaRef ds:uri="1436b5b9-07dc-496d-a7c7-c8bb18bdb7be"/>
    <ds:schemaRef ds:uri="ecb760d6-2afe-434c-a154-7451dc664547"/>
  </ds:schemaRefs>
</ds:datastoreItem>
</file>

<file path=customXml/itemProps2.xml><?xml version="1.0" encoding="utf-8"?>
<ds:datastoreItem xmlns:ds="http://schemas.openxmlformats.org/officeDocument/2006/customXml" ds:itemID="{9830BF85-E5E6-4611-92DB-D934452611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b760d6-2afe-434c-a154-7451dc664547"/>
    <ds:schemaRef ds:uri="http://schemas.microsoft.com/sharepoint/v4"/>
    <ds:schemaRef ds:uri="1436b5b9-07dc-496d-a7c7-c8bb18bdb7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033CBF-6875-4925-9757-19A4849D9724}">
  <ds:schemaRefs>
    <ds:schemaRef ds:uri="http://schemas.openxmlformats.org/officeDocument/2006/bibliography"/>
  </ds:schemaRefs>
</ds:datastoreItem>
</file>

<file path=customXml/itemProps4.xml><?xml version="1.0" encoding="utf-8"?>
<ds:datastoreItem xmlns:ds="http://schemas.openxmlformats.org/officeDocument/2006/customXml" ds:itemID="{3D2B12BF-A7AF-4A0C-88E2-F4C867AA9FB3}">
  <ds:schemaRefs>
    <ds:schemaRef ds:uri="http://schemas.microsoft.com/sharepoint/v3/contenttype/forms"/>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Application Form v1</Template>
  <TotalTime>26</TotalTime>
  <Pages>8</Pages>
  <Words>610</Words>
  <Characters>3478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CfRP Amplify Application Form</vt:lpstr>
    </vt:vector>
  </TitlesOfParts>
  <Company/>
  <LinksUpToDate>false</LinksUpToDate>
  <CharactersWithSpaces>4080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CfRP Amplify - Application Form</dc:title>
  <dc:subject/>
  <dc:creator>Rica Capistrano</dc:creator>
  <cp:keywords/>
  <dc:description>Application Form</dc:description>
  <cp:lastModifiedBy>Rica Capistrano</cp:lastModifiedBy>
  <cp:revision>17</cp:revision>
  <cp:lastPrinted>2021-04-26T01:17:00Z</cp:lastPrinted>
  <dcterms:created xsi:type="dcterms:W3CDTF">2026-10-12T14:04:00Z</dcterms:created>
  <dcterms:modified xsi:type="dcterms:W3CDTF">2026-10-19T10:17:00Z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0x0101003305114B1BCB9E4FBF64A43CC1413501</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vt:lpwstr>
  </property>
  <property fmtid="{D5CDD505-2E9C-101B-9397-08002B2CF9AE}" pid="9" name="Mendeley Recent Style Id 3_1">
    <vt:lpwstr>http://www.zotero.org/styles/bmj</vt:lpwstr>
  </property>
  <property fmtid="{D5CDD505-2E9C-101B-9397-08002B2CF9AE}" pid="10" name="Mendeley Recent Style Name 3_1">
    <vt:lpwstr>BMJ</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http://www.zotero.org/styles/nature</vt:lpwstr>
  </property>
  <property fmtid="{D5CDD505-2E9C-101B-9397-08002B2CF9AE}" pid="20" name="Mendeley Recent Style Name 8_1">
    <vt:lpwstr>Nature</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y fmtid="{D5CDD505-2E9C-101B-9397-08002B2CF9AE}" pid="23" name="MediaServiceImageTags">
    <vt:lpwstr/>
  </property>
</Properties>
</file>